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793" w:rsidRPr="00D97A48" w:rsidRDefault="00CA6793" w:rsidP="008153A3">
      <w:pPr>
        <w:pStyle w:val="Heading1"/>
        <w:jc w:val="center"/>
        <w:rPr>
          <w:sz w:val="28"/>
          <w:szCs w:val="28"/>
        </w:rPr>
      </w:pPr>
      <w:r w:rsidRPr="00EC0C7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A6793" w:rsidRDefault="00CA6793" w:rsidP="008153A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A6793" w:rsidRDefault="00CA6793" w:rsidP="008153A3">
      <w:pPr>
        <w:jc w:val="center"/>
        <w:rPr>
          <w:b/>
          <w:sz w:val="28"/>
          <w:szCs w:val="28"/>
        </w:rPr>
      </w:pPr>
    </w:p>
    <w:p w:rsidR="00CA6793" w:rsidRDefault="00CA6793" w:rsidP="008153A3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CA6793" w:rsidRPr="00CD11D7" w:rsidRDefault="00CA6793" w:rsidP="008153A3"/>
    <w:p w:rsidR="00CA6793" w:rsidRPr="005D1CD6" w:rsidRDefault="00CA6793" w:rsidP="008153A3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13-17</w:t>
      </w:r>
    </w:p>
    <w:p w:rsidR="00CA6793" w:rsidRPr="005D1CD6" w:rsidRDefault="00CA6793" w:rsidP="008153A3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19-23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CA6793" w:rsidRPr="006F79C3" w:rsidRDefault="00CA6793" w:rsidP="008153A3">
      <w:pPr>
        <w:jc w:val="center"/>
        <w:rPr>
          <w:rFonts w:ascii="Times New Roman CYR" w:hAnsi="Times New Roman CYR"/>
          <w:sz w:val="28"/>
        </w:rPr>
      </w:pPr>
      <w:bookmarkStart w:id="0" w:name="_GoBack"/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A679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A6793" w:rsidRPr="006F79C3" w:rsidRDefault="00CA6793" w:rsidP="008153A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Ковалевского  сельского поселения Красносулинского района Ростовской области четвертого созыва по Ковалевскому  десятимандатному избирательному округу № 1 Татарина Василия Александровича,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CA6793" w:rsidRDefault="00CA6793" w:rsidP="008153A3">
      <w:pPr>
        <w:jc w:val="center"/>
        <w:rPr>
          <w:b/>
          <w:bCs/>
          <w:sz w:val="28"/>
        </w:rPr>
      </w:pPr>
    </w:p>
    <w:p w:rsidR="00CA6793" w:rsidRPr="005A0F8F" w:rsidRDefault="00CA6793" w:rsidP="008153A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Ковалевскому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757C2">
        <w:rPr>
          <w:bCs/>
          <w:sz w:val="28"/>
        </w:rPr>
        <w:t>Татарина Василия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A6793" w:rsidRDefault="00CA6793" w:rsidP="008153A3">
      <w:pPr>
        <w:jc w:val="center"/>
        <w:rPr>
          <w:sz w:val="28"/>
          <w:szCs w:val="28"/>
        </w:rPr>
      </w:pPr>
    </w:p>
    <w:p w:rsidR="00CA6793" w:rsidRDefault="00CA6793" w:rsidP="008153A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A6793" w:rsidRPr="00E33682" w:rsidRDefault="00CA6793" w:rsidP="008153A3">
      <w:pPr>
        <w:jc w:val="center"/>
        <w:rPr>
          <w:spacing w:val="60"/>
          <w:sz w:val="28"/>
          <w:szCs w:val="28"/>
        </w:rPr>
      </w:pPr>
    </w:p>
    <w:bookmarkEnd w:id="0"/>
    <w:p w:rsidR="00CA6793" w:rsidRPr="007B71C4" w:rsidRDefault="00CA6793" w:rsidP="008153A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Ковалевскому </w:t>
      </w:r>
      <w:r w:rsidRPr="00177EAB">
        <w:rPr>
          <w:bCs/>
          <w:sz w:val="28"/>
        </w:rPr>
        <w:t xml:space="preserve">десятимандатному </w:t>
      </w:r>
      <w:r w:rsidRPr="007B71C4">
        <w:rPr>
          <w:bCs/>
          <w:sz w:val="28"/>
        </w:rPr>
        <w:t>избирательному округу №</w:t>
      </w:r>
      <w:r>
        <w:rPr>
          <w:bCs/>
          <w:sz w:val="28"/>
        </w:rPr>
        <w:t xml:space="preserve"> </w:t>
      </w:r>
      <w:r w:rsidRPr="007B71C4">
        <w:rPr>
          <w:bCs/>
          <w:sz w:val="28"/>
        </w:rPr>
        <w:t>1 Татарина Василия Александровича</w:t>
      </w:r>
      <w:r w:rsidRPr="007B71C4">
        <w:rPr>
          <w:sz w:val="28"/>
          <w:szCs w:val="28"/>
        </w:rPr>
        <w:t>,</w:t>
      </w:r>
      <w:r w:rsidRPr="007B71C4">
        <w:rPr>
          <w:bCs/>
          <w:sz w:val="28"/>
        </w:rPr>
        <w:t xml:space="preserve"> выдвинутого </w:t>
      </w:r>
      <w:r w:rsidRPr="007B71C4">
        <w:rPr>
          <w:sz w:val="28"/>
          <w:szCs w:val="28"/>
        </w:rPr>
        <w:t>в порядке самовыдвижения</w:t>
      </w:r>
      <w:r w:rsidRPr="007B71C4">
        <w:rPr>
          <w:b/>
          <w:bCs/>
          <w:sz w:val="28"/>
        </w:rPr>
        <w:t xml:space="preserve"> </w:t>
      </w:r>
      <w:r w:rsidRPr="007B71C4">
        <w:rPr>
          <w:bCs/>
          <w:sz w:val="28"/>
        </w:rPr>
        <w:t>01 августа 2016 года.</w:t>
      </w:r>
    </w:p>
    <w:p w:rsidR="00CA6793" w:rsidRDefault="00CA6793" w:rsidP="008153A3">
      <w:pPr>
        <w:tabs>
          <w:tab w:val="left" w:pos="993"/>
        </w:tabs>
        <w:ind w:firstLine="709"/>
        <w:jc w:val="both"/>
        <w:rPr>
          <w:sz w:val="28"/>
        </w:rPr>
      </w:pPr>
      <w:r w:rsidRPr="007B71C4">
        <w:rPr>
          <w:sz w:val="28"/>
        </w:rPr>
        <w:t>2. Выдать зарегистрированному кандидату удостоверение</w:t>
      </w:r>
      <w:r>
        <w:rPr>
          <w:sz w:val="28"/>
        </w:rPr>
        <w:t xml:space="preserve">  установленного образца.</w:t>
      </w:r>
    </w:p>
    <w:p w:rsidR="00CA6793" w:rsidRPr="00A075F2" w:rsidRDefault="00CA6793" w:rsidP="008153A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A6793" w:rsidRDefault="00CA6793" w:rsidP="008153A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A6793" w:rsidRDefault="00CA6793" w:rsidP="008153A3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A6793" w:rsidRDefault="00CA6793" w:rsidP="008153A3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A6793" w:rsidRDefault="00CA6793" w:rsidP="008153A3">
      <w:pPr>
        <w:pStyle w:val="BodyText"/>
        <w:spacing w:line="240" w:lineRule="auto"/>
      </w:pPr>
    </w:p>
    <w:p w:rsidR="00CA6793" w:rsidRDefault="00CA6793" w:rsidP="008153A3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A6793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B3F70"/>
    <w:rsid w:val="000C5AA3"/>
    <w:rsid w:val="000C5BB7"/>
    <w:rsid w:val="000C5CE6"/>
    <w:rsid w:val="000D0E16"/>
    <w:rsid w:val="000D4EF4"/>
    <w:rsid w:val="000D55AB"/>
    <w:rsid w:val="000E0F22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E43B2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07031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57C2"/>
    <w:rsid w:val="00776F62"/>
    <w:rsid w:val="007770D3"/>
    <w:rsid w:val="0079190E"/>
    <w:rsid w:val="00796066"/>
    <w:rsid w:val="007970CC"/>
    <w:rsid w:val="007A00D0"/>
    <w:rsid w:val="007B042F"/>
    <w:rsid w:val="007B11C7"/>
    <w:rsid w:val="007B686A"/>
    <w:rsid w:val="007B71C4"/>
    <w:rsid w:val="007D77F9"/>
    <w:rsid w:val="007D79CF"/>
    <w:rsid w:val="007E1E76"/>
    <w:rsid w:val="007E2E63"/>
    <w:rsid w:val="007E7450"/>
    <w:rsid w:val="007F1DCD"/>
    <w:rsid w:val="007F2C6D"/>
    <w:rsid w:val="00801C1F"/>
    <w:rsid w:val="0081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86DA0"/>
    <w:rsid w:val="009A1DEE"/>
    <w:rsid w:val="009A77E4"/>
    <w:rsid w:val="009B1743"/>
    <w:rsid w:val="009C5B34"/>
    <w:rsid w:val="009D11F9"/>
    <w:rsid w:val="009F02C8"/>
    <w:rsid w:val="009F757F"/>
    <w:rsid w:val="009F7D03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715E"/>
    <w:rsid w:val="00AB560A"/>
    <w:rsid w:val="00AB7E6E"/>
    <w:rsid w:val="00AC6A18"/>
    <w:rsid w:val="00AD3E23"/>
    <w:rsid w:val="00AD57F4"/>
    <w:rsid w:val="00AE1654"/>
    <w:rsid w:val="00AE214E"/>
    <w:rsid w:val="00AE36B0"/>
    <w:rsid w:val="00AF33D7"/>
    <w:rsid w:val="00AF4B9F"/>
    <w:rsid w:val="00AF4EAE"/>
    <w:rsid w:val="00AF5F70"/>
    <w:rsid w:val="00B02019"/>
    <w:rsid w:val="00B0603B"/>
    <w:rsid w:val="00B230D8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A6793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0C76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770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C7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C0C7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C0C7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C0C7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C0C7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D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D4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D4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D4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C0C7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86D45"/>
    <w:rPr>
      <w:sz w:val="16"/>
      <w:szCs w:val="16"/>
    </w:rPr>
  </w:style>
  <w:style w:type="paragraph" w:customStyle="1" w:styleId="ConsPlusNormal">
    <w:name w:val="ConsPlusNormal"/>
    <w:uiPriority w:val="99"/>
    <w:rsid w:val="00EC0C7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C0C7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86D45"/>
    <w:rPr>
      <w:sz w:val="24"/>
      <w:szCs w:val="24"/>
    </w:rPr>
  </w:style>
  <w:style w:type="paragraph" w:styleId="BlockText">
    <w:name w:val="Block Text"/>
    <w:basedOn w:val="Normal"/>
    <w:uiPriority w:val="99"/>
    <w:rsid w:val="00EC0C7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D4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86D4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86D4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6D4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86D4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86D4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83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278</Words>
  <Characters>1587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2016-08-04T20:45:00Z</dcterms:created>
  <dcterms:modified xsi:type="dcterms:W3CDTF">2017-03-31T11:06:00Z</dcterms:modified>
</cp:coreProperties>
</file>