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5BE" w:rsidRPr="00D97A48" w:rsidRDefault="00DC45BE" w:rsidP="00D97A48">
      <w:pPr>
        <w:pStyle w:val="Heading1"/>
        <w:jc w:val="center"/>
        <w:rPr>
          <w:sz w:val="28"/>
          <w:szCs w:val="28"/>
        </w:rPr>
      </w:pPr>
      <w:r w:rsidRPr="0042057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C45BE" w:rsidRDefault="00DC45B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C45BE" w:rsidRDefault="00DC45BE" w:rsidP="00D97A48">
      <w:pPr>
        <w:jc w:val="center"/>
        <w:rPr>
          <w:b/>
          <w:sz w:val="28"/>
          <w:szCs w:val="28"/>
        </w:rPr>
      </w:pPr>
    </w:p>
    <w:p w:rsidR="00DC45BE" w:rsidRPr="002F71AC" w:rsidRDefault="00DC45B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C45BE" w:rsidRPr="005D1CD6" w:rsidRDefault="00DC45B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15-66</w:t>
      </w:r>
    </w:p>
    <w:p w:rsidR="00DC45BE" w:rsidRDefault="00DC45B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17-29                                                                                                    </w:t>
      </w:r>
    </w:p>
    <w:p w:rsidR="00DC45BE" w:rsidRPr="005D1CD6" w:rsidRDefault="00DC45BE" w:rsidP="008B245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C45BE" w:rsidRPr="006F79C3" w:rsidRDefault="00DC45B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C45B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C45BE" w:rsidRPr="006F79C3" w:rsidRDefault="00DC45BE" w:rsidP="00732CA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Иванова Александра Ивановича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DC45BE" w:rsidRDefault="00DC45BE" w:rsidP="00CE0585">
      <w:pPr>
        <w:jc w:val="center"/>
        <w:rPr>
          <w:b/>
          <w:bCs/>
          <w:sz w:val="28"/>
        </w:rPr>
      </w:pPr>
    </w:p>
    <w:p w:rsidR="00DC45BE" w:rsidRPr="005A0F8F" w:rsidRDefault="00DC45B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32CA3">
        <w:rPr>
          <w:bCs/>
          <w:sz w:val="28"/>
        </w:rPr>
        <w:t>Иванова Александра Ивановича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C45BE" w:rsidRDefault="00DC45BE" w:rsidP="00CE0585">
      <w:pPr>
        <w:jc w:val="center"/>
        <w:rPr>
          <w:sz w:val="28"/>
          <w:szCs w:val="28"/>
        </w:rPr>
      </w:pPr>
    </w:p>
    <w:p w:rsidR="00DC45BE" w:rsidRDefault="00DC45B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C45BE" w:rsidRPr="00E33682" w:rsidRDefault="00DC45BE" w:rsidP="00CE0585">
      <w:pPr>
        <w:jc w:val="center"/>
        <w:rPr>
          <w:spacing w:val="60"/>
          <w:sz w:val="28"/>
          <w:szCs w:val="28"/>
        </w:rPr>
      </w:pPr>
    </w:p>
    <w:p w:rsidR="00DC45BE" w:rsidRDefault="00DC45B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F2708">
        <w:rPr>
          <w:bCs/>
          <w:sz w:val="28"/>
        </w:rPr>
        <w:t>Иванова Александра Ивановича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DC45BE" w:rsidRDefault="00DC45B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C45BE" w:rsidRPr="00A075F2" w:rsidRDefault="00DC45B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C45BE" w:rsidRDefault="00DC45B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C45BE" w:rsidRDefault="00DC45B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C45BE" w:rsidRPr="00A075F2" w:rsidRDefault="00DC45B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C45BE" w:rsidRDefault="00DC45B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C45BE" w:rsidRDefault="00DC45BE" w:rsidP="00CE0585">
      <w:pPr>
        <w:pStyle w:val="BodyText"/>
        <w:spacing w:line="240" w:lineRule="auto"/>
      </w:pPr>
    </w:p>
    <w:p w:rsidR="00DC45BE" w:rsidRDefault="00DC45B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C45B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0458B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55651"/>
    <w:rsid w:val="00160D8C"/>
    <w:rsid w:val="001622F4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00D3"/>
    <w:rsid w:val="001F5548"/>
    <w:rsid w:val="00201F5E"/>
    <w:rsid w:val="00204F6F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0311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7806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057D"/>
    <w:rsid w:val="00422A47"/>
    <w:rsid w:val="004263AC"/>
    <w:rsid w:val="0043162E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95DAD"/>
    <w:rsid w:val="004A1520"/>
    <w:rsid w:val="004A16DF"/>
    <w:rsid w:val="004A5D21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3525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240A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2708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32CA3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C32B8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70C8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456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2E9"/>
    <w:rsid w:val="00A53F91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26E0A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0442"/>
    <w:rsid w:val="00D2179F"/>
    <w:rsid w:val="00D231C5"/>
    <w:rsid w:val="00D26B9F"/>
    <w:rsid w:val="00D40399"/>
    <w:rsid w:val="00D42180"/>
    <w:rsid w:val="00D438AF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C45BE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8560E"/>
    <w:rsid w:val="00E96A86"/>
    <w:rsid w:val="00EB2EB5"/>
    <w:rsid w:val="00EC079B"/>
    <w:rsid w:val="00EC48E2"/>
    <w:rsid w:val="00ED2146"/>
    <w:rsid w:val="00ED2EDE"/>
    <w:rsid w:val="00EE68EF"/>
    <w:rsid w:val="00EF09C7"/>
    <w:rsid w:val="00EF289C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7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2057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2057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2057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2057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60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60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60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60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2057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F7608"/>
    <w:rPr>
      <w:sz w:val="16"/>
      <w:szCs w:val="16"/>
    </w:rPr>
  </w:style>
  <w:style w:type="paragraph" w:customStyle="1" w:styleId="ConsPlusNormal">
    <w:name w:val="ConsPlusNormal"/>
    <w:uiPriority w:val="99"/>
    <w:rsid w:val="004205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2057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F7608"/>
    <w:rPr>
      <w:sz w:val="24"/>
      <w:szCs w:val="24"/>
    </w:rPr>
  </w:style>
  <w:style w:type="paragraph" w:styleId="BlockText">
    <w:name w:val="Block Text"/>
    <w:basedOn w:val="Normal"/>
    <w:uiPriority w:val="99"/>
    <w:rsid w:val="0042057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60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F760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F760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760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F760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760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1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311</Words>
  <Characters>1774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2016-08-24T11:06:00Z</dcterms:created>
  <dcterms:modified xsi:type="dcterms:W3CDTF">2017-03-31T11:48:00Z</dcterms:modified>
</cp:coreProperties>
</file>