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E61" w:rsidRPr="00D97A48" w:rsidRDefault="00816E61" w:rsidP="005D5017">
      <w:pPr>
        <w:pStyle w:val="Heading1"/>
        <w:jc w:val="center"/>
        <w:rPr>
          <w:sz w:val="28"/>
          <w:szCs w:val="28"/>
        </w:rPr>
      </w:pPr>
      <w:r w:rsidRPr="00650BDB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0.5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816E61" w:rsidRDefault="00816E61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УДАРНИКОВСКОГО </w:t>
      </w:r>
      <w:r w:rsidRPr="00D97A48">
        <w:rPr>
          <w:b/>
          <w:sz w:val="28"/>
          <w:szCs w:val="28"/>
        </w:rPr>
        <w:t>РАЙОНА РОСТОВСКОЙ ОБЛАСТИ</w:t>
      </w:r>
    </w:p>
    <w:p w:rsidR="00816E61" w:rsidRDefault="00816E61" w:rsidP="005D5017">
      <w:pPr>
        <w:jc w:val="center"/>
        <w:rPr>
          <w:b/>
          <w:sz w:val="28"/>
          <w:szCs w:val="28"/>
        </w:rPr>
      </w:pPr>
    </w:p>
    <w:p w:rsidR="00816E61" w:rsidRDefault="00816E61" w:rsidP="005D5017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816E61" w:rsidRPr="00CD11D7" w:rsidRDefault="00816E61" w:rsidP="005D5017"/>
    <w:p w:rsidR="00816E61" w:rsidRPr="005D1CD6" w:rsidRDefault="00816E61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02 августа 2023 года</w:t>
      </w:r>
      <w:r w:rsidRPr="00477C45">
        <w:rPr>
          <w:sz w:val="28"/>
          <w:szCs w:val="28"/>
        </w:rPr>
        <w:tab/>
        <w:t>№ 78-</w:t>
      </w:r>
      <w:r>
        <w:rPr>
          <w:sz w:val="28"/>
          <w:szCs w:val="28"/>
        </w:rPr>
        <w:t>5</w:t>
      </w:r>
    </w:p>
    <w:p w:rsidR="00816E61" w:rsidRPr="005D1CD6" w:rsidRDefault="00816E61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816E61" w:rsidRPr="006F79C3" w:rsidRDefault="00816E61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816E61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816E61" w:rsidRPr="006F79C3" w:rsidRDefault="00816E61" w:rsidP="002822B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</w:t>
            </w:r>
            <w:r w:rsidRPr="0027175C">
              <w:rPr>
                <w:b/>
                <w:bCs/>
                <w:sz w:val="28"/>
              </w:rPr>
              <w:t xml:space="preserve">Красносулинского </w:t>
            </w:r>
            <w:r>
              <w:rPr>
                <w:b/>
                <w:bCs/>
                <w:sz w:val="28"/>
              </w:rPr>
              <w:t>района Ростовской области пятого созыва по Ударниковскому десятимандатному избирательному округу № 1 Редька Алексея Алексеевича,</w:t>
            </w:r>
            <w:r>
              <w:rPr>
                <w:b/>
                <w:sz w:val="28"/>
                <w:szCs w:val="28"/>
              </w:rPr>
              <w:t xml:space="preserve"> выдвинутого в порядке самовыдвижения</w:t>
            </w:r>
          </w:p>
        </w:tc>
      </w:tr>
    </w:tbl>
    <w:p w:rsidR="00816E61" w:rsidRDefault="00816E61" w:rsidP="005D5017">
      <w:pPr>
        <w:ind w:firstLine="709"/>
        <w:jc w:val="center"/>
        <w:rPr>
          <w:b/>
          <w:bCs/>
          <w:sz w:val="28"/>
        </w:rPr>
      </w:pPr>
    </w:p>
    <w:p w:rsidR="00816E61" w:rsidRPr="009153EC" w:rsidRDefault="00816E61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Редька Алексея Алексеевича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9153EC">
        <w:rPr>
          <w:sz w:val="28"/>
          <w:szCs w:val="28"/>
        </w:rPr>
        <w:t xml:space="preserve">в порядке самовыдвижения,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816E61" w:rsidRPr="009153EC" w:rsidRDefault="00816E61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Редька Алексеем Алексеевичем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816E61" w:rsidRPr="009153EC" w:rsidRDefault="00816E61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816E61" w:rsidRDefault="00816E61" w:rsidP="005D5017">
      <w:pPr>
        <w:ind w:firstLine="709"/>
        <w:jc w:val="center"/>
        <w:rPr>
          <w:sz w:val="28"/>
          <w:szCs w:val="28"/>
        </w:rPr>
      </w:pPr>
    </w:p>
    <w:p w:rsidR="00816E61" w:rsidRDefault="00816E61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816E61" w:rsidRPr="00E33682" w:rsidRDefault="00816E61" w:rsidP="005D5017">
      <w:pPr>
        <w:ind w:firstLine="709"/>
        <w:jc w:val="center"/>
        <w:rPr>
          <w:spacing w:val="60"/>
          <w:sz w:val="28"/>
          <w:szCs w:val="28"/>
        </w:rPr>
      </w:pPr>
    </w:p>
    <w:p w:rsidR="00816E61" w:rsidRPr="009153EC" w:rsidRDefault="00816E61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>
        <w:rPr>
          <w:b/>
          <w:bCs/>
          <w:sz w:val="28"/>
        </w:rPr>
        <w:t>Редька Алексея Алексеевича</w:t>
      </w:r>
      <w:r w:rsidRPr="009153EC">
        <w:rPr>
          <w:sz w:val="28"/>
        </w:rPr>
        <w:t xml:space="preserve">, </w:t>
      </w:r>
      <w:r>
        <w:rPr>
          <w:sz w:val="28"/>
        </w:rPr>
        <w:t xml:space="preserve">1973 </w:t>
      </w:r>
      <w:r w:rsidRPr="009153EC">
        <w:rPr>
          <w:sz w:val="28"/>
        </w:rPr>
        <w:t>года рождения, место жительства: Ростовская область,</w:t>
      </w:r>
      <w:r w:rsidRPr="00F06D4B">
        <w:rPr>
          <w:sz w:val="28"/>
        </w:rPr>
        <w:t xml:space="preserve"> </w:t>
      </w:r>
      <w:r>
        <w:rPr>
          <w:sz w:val="28"/>
        </w:rPr>
        <w:t>Красносулинский район,</w:t>
      </w:r>
      <w:r w:rsidRPr="009153EC">
        <w:rPr>
          <w:sz w:val="28"/>
        </w:rPr>
        <w:t xml:space="preserve"> </w:t>
      </w:r>
      <w:r>
        <w:rPr>
          <w:sz w:val="28"/>
        </w:rPr>
        <w:t>п. Черевково</w:t>
      </w:r>
      <w:r w:rsidRPr="009153EC">
        <w:rPr>
          <w:sz w:val="28"/>
        </w:rPr>
        <w:t>, место работы и должность:</w:t>
      </w:r>
      <w:r>
        <w:rPr>
          <w:sz w:val="28"/>
        </w:rPr>
        <w:t xml:space="preserve"> ООО «Пригородное», водитель</w:t>
      </w:r>
      <w:r w:rsidRPr="009153EC">
        <w:rPr>
          <w:sz w:val="28"/>
        </w:rPr>
        <w:t xml:space="preserve">, выдвинут в порядке самовыдвижения, кандидатом в депутаты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по </w:t>
      </w:r>
      <w:r>
        <w:rPr>
          <w:sz w:val="28"/>
        </w:rPr>
        <w:t xml:space="preserve">Ударниковскому десятимандатному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 xml:space="preserve">Дата регистрации 02 августа 2023 года, время регистрации 16 часов </w:t>
      </w:r>
      <w:r>
        <w:rPr>
          <w:sz w:val="28"/>
        </w:rPr>
        <w:t>13</w:t>
      </w:r>
      <w:r w:rsidRPr="00477C45">
        <w:rPr>
          <w:sz w:val="28"/>
        </w:rPr>
        <w:t xml:space="preserve"> минут.</w:t>
      </w:r>
    </w:p>
    <w:p w:rsidR="00816E61" w:rsidRPr="009153EC" w:rsidRDefault="00816E61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816E61" w:rsidRPr="009153EC" w:rsidRDefault="00816E61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 о зарегистрированном кандидате  в объеме, подлежащем размещению в  избирательном бюллетене.</w:t>
      </w:r>
    </w:p>
    <w:p w:rsidR="00816E61" w:rsidRPr="009153EC" w:rsidRDefault="00816E61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816E61" w:rsidRPr="009153EC" w:rsidRDefault="00816E61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816E61" w:rsidRDefault="00816E61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816E61" w:rsidRDefault="00816E61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816E61" w:rsidRPr="00A075F2" w:rsidRDefault="00816E61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816E61" w:rsidRPr="005D5017" w:rsidRDefault="00816E61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816E61" w:rsidRPr="005D5017" w:rsidRDefault="00816E61" w:rsidP="005D5017">
      <w:pPr>
        <w:ind w:firstLine="709"/>
        <w:rPr>
          <w:sz w:val="28"/>
          <w:szCs w:val="20"/>
        </w:rPr>
      </w:pPr>
    </w:p>
    <w:p w:rsidR="00816E61" w:rsidRPr="005D5017" w:rsidRDefault="00816E61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816E61" w:rsidRPr="005D5017" w:rsidRDefault="00816E61" w:rsidP="005D5017">
      <w:pPr>
        <w:ind w:firstLine="709"/>
        <w:rPr>
          <w:sz w:val="28"/>
          <w:szCs w:val="20"/>
        </w:rPr>
      </w:pPr>
    </w:p>
    <w:p w:rsidR="00816E61" w:rsidRPr="005D5017" w:rsidRDefault="00816E61" w:rsidP="005D5017">
      <w:pPr>
        <w:ind w:firstLine="709"/>
        <w:rPr>
          <w:sz w:val="28"/>
          <w:szCs w:val="20"/>
        </w:rPr>
      </w:pPr>
    </w:p>
    <w:p w:rsidR="00816E61" w:rsidRPr="005D5017" w:rsidRDefault="00816E61" w:rsidP="005D5017">
      <w:pPr>
        <w:ind w:firstLine="709"/>
        <w:rPr>
          <w:sz w:val="28"/>
          <w:szCs w:val="20"/>
        </w:rPr>
      </w:pPr>
    </w:p>
    <w:p w:rsidR="00816E61" w:rsidRPr="005D5017" w:rsidRDefault="00816E61" w:rsidP="005D5017">
      <w:pPr>
        <w:ind w:firstLine="709"/>
        <w:rPr>
          <w:sz w:val="28"/>
          <w:szCs w:val="20"/>
        </w:rPr>
      </w:pPr>
    </w:p>
    <w:p w:rsidR="00816E61" w:rsidRPr="005D5017" w:rsidRDefault="00816E61" w:rsidP="005D5017">
      <w:pPr>
        <w:ind w:firstLine="709"/>
        <w:rPr>
          <w:sz w:val="28"/>
          <w:szCs w:val="20"/>
        </w:rPr>
      </w:pPr>
    </w:p>
    <w:p w:rsidR="00816E61" w:rsidRPr="005D5017" w:rsidRDefault="00816E61" w:rsidP="005D5017">
      <w:pPr>
        <w:ind w:firstLine="709"/>
        <w:rPr>
          <w:sz w:val="28"/>
          <w:szCs w:val="20"/>
        </w:rPr>
      </w:pPr>
    </w:p>
    <w:p w:rsidR="00816E61" w:rsidRDefault="00816E61" w:rsidP="005D5017">
      <w:pPr>
        <w:pStyle w:val="BodyText"/>
        <w:spacing w:line="240" w:lineRule="auto"/>
        <w:ind w:firstLine="709"/>
      </w:pPr>
    </w:p>
    <w:sectPr w:rsidR="00816E61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0D03"/>
    <w:rsid w:val="00151264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0055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3DC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0BDB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471B6"/>
    <w:rsid w:val="00752092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16E61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4D04"/>
    <w:rsid w:val="00B0603B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06D4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E0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5E0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95E00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515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</TotalTime>
  <Pages>2</Pages>
  <Words>492</Words>
  <Characters>2807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User</cp:lastModifiedBy>
  <cp:revision>6</cp:revision>
  <cp:lastPrinted>2016-08-04T06:17:00Z</cp:lastPrinted>
  <dcterms:created xsi:type="dcterms:W3CDTF">2023-08-01T11:44:00Z</dcterms:created>
  <dcterms:modified xsi:type="dcterms:W3CDTF">2023-08-02T11:18:00Z</dcterms:modified>
</cp:coreProperties>
</file>