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475" w:rsidRPr="00D97A48" w:rsidRDefault="001C2475" w:rsidP="00D97A48">
      <w:pPr>
        <w:pStyle w:val="Heading1"/>
        <w:jc w:val="center"/>
        <w:rPr>
          <w:sz w:val="28"/>
          <w:szCs w:val="28"/>
        </w:rPr>
      </w:pPr>
      <w:r w:rsidRPr="00A301F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1C2475" w:rsidRDefault="001C2475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1C2475" w:rsidRDefault="001C2475" w:rsidP="00D97A48">
      <w:pPr>
        <w:jc w:val="center"/>
        <w:rPr>
          <w:b/>
          <w:sz w:val="28"/>
          <w:szCs w:val="28"/>
        </w:rPr>
      </w:pPr>
    </w:p>
    <w:p w:rsidR="001C2475" w:rsidRPr="002F71AC" w:rsidRDefault="001C2475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1C2475" w:rsidRPr="005D1CD6" w:rsidRDefault="001C247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15-15</w:t>
      </w:r>
    </w:p>
    <w:p w:rsidR="001C2475" w:rsidRDefault="001C247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15-33                                                                                                   </w:t>
      </w:r>
    </w:p>
    <w:p w:rsidR="001C2475" w:rsidRPr="005D1CD6" w:rsidRDefault="001C2475" w:rsidP="00E32A96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1C2475" w:rsidRPr="006F79C3" w:rsidRDefault="001C2475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1C247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C2475" w:rsidRPr="006F79C3" w:rsidRDefault="001C2475" w:rsidP="006C21DD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Киселевского сельского поселения Красносулинского района Ростовской области четвертого созыва по Киселевскому десятимандатному избирательному округу № 1 Каралкиной Анны Евгеньевны,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1C2475" w:rsidRDefault="001C2475" w:rsidP="00CE0585">
      <w:pPr>
        <w:jc w:val="center"/>
        <w:rPr>
          <w:b/>
          <w:bCs/>
          <w:sz w:val="28"/>
        </w:rPr>
      </w:pPr>
    </w:p>
    <w:p w:rsidR="001C2475" w:rsidRPr="005A0F8F" w:rsidRDefault="001C2475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01F5E">
        <w:rPr>
          <w:bCs/>
          <w:sz w:val="28"/>
        </w:rPr>
        <w:t>Каралкиной Анны Евгеньевны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1C2475" w:rsidRDefault="001C2475" w:rsidP="00CE0585">
      <w:pPr>
        <w:jc w:val="center"/>
        <w:rPr>
          <w:sz w:val="28"/>
          <w:szCs w:val="28"/>
        </w:rPr>
      </w:pPr>
    </w:p>
    <w:p w:rsidR="001C2475" w:rsidRDefault="001C2475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1C2475" w:rsidRPr="00E33682" w:rsidRDefault="001C2475" w:rsidP="00CE0585">
      <w:pPr>
        <w:jc w:val="center"/>
        <w:rPr>
          <w:spacing w:val="60"/>
          <w:sz w:val="28"/>
          <w:szCs w:val="28"/>
        </w:rPr>
      </w:pPr>
    </w:p>
    <w:p w:rsidR="001C2475" w:rsidRDefault="001C2475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01F5E">
        <w:rPr>
          <w:bCs/>
          <w:sz w:val="28"/>
        </w:rPr>
        <w:t>Каралкин</w:t>
      </w:r>
      <w:r>
        <w:rPr>
          <w:bCs/>
          <w:sz w:val="28"/>
        </w:rPr>
        <w:t>у</w:t>
      </w:r>
      <w:r w:rsidRPr="00201F5E">
        <w:rPr>
          <w:bCs/>
          <w:sz w:val="28"/>
        </w:rPr>
        <w:t xml:space="preserve"> Анн</w:t>
      </w:r>
      <w:r>
        <w:rPr>
          <w:bCs/>
          <w:sz w:val="28"/>
        </w:rPr>
        <w:t>у</w:t>
      </w:r>
      <w:r w:rsidRPr="00201F5E">
        <w:rPr>
          <w:bCs/>
          <w:sz w:val="28"/>
        </w:rPr>
        <w:t xml:space="preserve"> Евгеньевн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1C2475" w:rsidRDefault="001C2475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1C2475" w:rsidRPr="00A075F2" w:rsidRDefault="001C247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1C2475" w:rsidRDefault="001C247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1C2475" w:rsidRDefault="001C2475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1C2475" w:rsidRPr="00A075F2" w:rsidRDefault="001C247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1C2475" w:rsidRDefault="001C2475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1C2475" w:rsidRDefault="001C2475" w:rsidP="00CE0585">
      <w:pPr>
        <w:pStyle w:val="BodyText"/>
        <w:spacing w:line="240" w:lineRule="auto"/>
      </w:pPr>
    </w:p>
    <w:p w:rsidR="001C2475" w:rsidRDefault="001C2475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1C2475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2547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2475"/>
    <w:rsid w:val="001C385C"/>
    <w:rsid w:val="001D2AA5"/>
    <w:rsid w:val="001D4505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54CF8"/>
    <w:rsid w:val="002601DD"/>
    <w:rsid w:val="00260F1D"/>
    <w:rsid w:val="00262DA5"/>
    <w:rsid w:val="00263B6A"/>
    <w:rsid w:val="00282DB2"/>
    <w:rsid w:val="00290DE9"/>
    <w:rsid w:val="002914CA"/>
    <w:rsid w:val="00293D33"/>
    <w:rsid w:val="0029456A"/>
    <w:rsid w:val="00294DE8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A6986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672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01F5"/>
    <w:rsid w:val="00A31B4A"/>
    <w:rsid w:val="00A37A9B"/>
    <w:rsid w:val="00A6631F"/>
    <w:rsid w:val="00A7061E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30F6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2A96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6DB7"/>
    <w:rsid w:val="00F644C3"/>
    <w:rsid w:val="00F65F08"/>
    <w:rsid w:val="00F726DC"/>
    <w:rsid w:val="00F75FC1"/>
    <w:rsid w:val="00F84CE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1F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301F5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301F5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301F5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301F5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1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01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01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01F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301F5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301F7"/>
    <w:rPr>
      <w:sz w:val="16"/>
      <w:szCs w:val="16"/>
    </w:rPr>
  </w:style>
  <w:style w:type="paragraph" w:customStyle="1" w:styleId="ConsPlusNormal">
    <w:name w:val="ConsPlusNormal"/>
    <w:uiPriority w:val="99"/>
    <w:rsid w:val="00A301F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301F5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301F7"/>
    <w:rPr>
      <w:sz w:val="24"/>
      <w:szCs w:val="24"/>
    </w:rPr>
  </w:style>
  <w:style w:type="paragraph" w:styleId="BlockText">
    <w:name w:val="Block Text"/>
    <w:basedOn w:val="Normal"/>
    <w:uiPriority w:val="99"/>
    <w:rsid w:val="00A301F5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1F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301F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301F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301F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301F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01F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3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320</Words>
  <Characters>1829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2016-08-23T12:19:00Z</dcterms:created>
  <dcterms:modified xsi:type="dcterms:W3CDTF">2017-03-31T11:40:00Z</dcterms:modified>
</cp:coreProperties>
</file>