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15A" w:rsidRPr="00D97A48" w:rsidRDefault="00AE015A" w:rsidP="00D97A48">
      <w:pPr>
        <w:pStyle w:val="Heading1"/>
        <w:jc w:val="center"/>
        <w:rPr>
          <w:sz w:val="28"/>
          <w:szCs w:val="28"/>
        </w:rPr>
      </w:pPr>
      <w:r w:rsidRPr="00471541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AE015A" w:rsidRDefault="00AE015A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AE015A" w:rsidRDefault="00AE015A" w:rsidP="00D97A48">
      <w:pPr>
        <w:jc w:val="center"/>
        <w:rPr>
          <w:b/>
          <w:sz w:val="28"/>
          <w:szCs w:val="28"/>
        </w:rPr>
      </w:pPr>
    </w:p>
    <w:p w:rsidR="00AE015A" w:rsidRPr="002F71AC" w:rsidRDefault="00AE015A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AE015A" w:rsidRPr="005D1CD6" w:rsidRDefault="00AE015A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14-25</w:t>
      </w:r>
    </w:p>
    <w:p w:rsidR="00AE015A" w:rsidRDefault="00AE015A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15-17                                                                                                      </w:t>
      </w:r>
    </w:p>
    <w:p w:rsidR="00AE015A" w:rsidRPr="005D1CD6" w:rsidRDefault="00AE015A" w:rsidP="000621E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AE015A" w:rsidRPr="006F79C3" w:rsidRDefault="00AE015A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AE015A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AE015A" w:rsidRPr="006F79C3" w:rsidRDefault="00AE015A" w:rsidP="009F3647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Горненского городского поселения Красносулинского района Ростовской области четвертого созыва по Горненскому десятимандатному избирательному округу № 1 Мановицкого Александра Павловича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AE015A" w:rsidRDefault="00AE015A" w:rsidP="00CE0585">
      <w:pPr>
        <w:jc w:val="center"/>
        <w:rPr>
          <w:b/>
          <w:bCs/>
          <w:sz w:val="28"/>
        </w:rPr>
      </w:pPr>
    </w:p>
    <w:p w:rsidR="00AE015A" w:rsidRPr="005A0F8F" w:rsidRDefault="00AE015A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Горненского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городского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Горненскому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9F3647">
        <w:rPr>
          <w:bCs/>
          <w:sz w:val="28"/>
        </w:rPr>
        <w:t>Мановицкого Александра Павловича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AE015A" w:rsidRDefault="00AE015A" w:rsidP="00CE0585">
      <w:pPr>
        <w:jc w:val="center"/>
        <w:rPr>
          <w:sz w:val="28"/>
          <w:szCs w:val="28"/>
        </w:rPr>
      </w:pPr>
    </w:p>
    <w:p w:rsidR="00AE015A" w:rsidRDefault="00AE015A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AE015A" w:rsidRPr="00E33682" w:rsidRDefault="00AE015A" w:rsidP="00CE0585">
      <w:pPr>
        <w:jc w:val="center"/>
        <w:rPr>
          <w:spacing w:val="60"/>
          <w:sz w:val="28"/>
          <w:szCs w:val="28"/>
        </w:rPr>
      </w:pPr>
    </w:p>
    <w:p w:rsidR="00AE015A" w:rsidRDefault="00AE015A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Горненского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городского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Горненскому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9F3647">
        <w:rPr>
          <w:bCs/>
          <w:sz w:val="28"/>
        </w:rPr>
        <w:t>Мановицкого Александра Павловича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AE015A" w:rsidRDefault="00AE015A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AE015A" w:rsidRPr="00A075F2" w:rsidRDefault="00AE015A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AE015A" w:rsidRDefault="00AE015A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AE015A" w:rsidRDefault="00AE015A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AE015A" w:rsidRPr="00A075F2" w:rsidRDefault="00AE015A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AE015A" w:rsidRDefault="00AE015A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AE015A" w:rsidRDefault="00AE015A" w:rsidP="00CE0585">
      <w:pPr>
        <w:pStyle w:val="BodyText"/>
        <w:spacing w:line="240" w:lineRule="auto"/>
      </w:pPr>
    </w:p>
    <w:p w:rsidR="00AE015A" w:rsidRDefault="00AE015A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AE015A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21E9"/>
    <w:rsid w:val="00063D18"/>
    <w:rsid w:val="00066AE9"/>
    <w:rsid w:val="000711C5"/>
    <w:rsid w:val="00074F72"/>
    <w:rsid w:val="000821BB"/>
    <w:rsid w:val="00082418"/>
    <w:rsid w:val="00084066"/>
    <w:rsid w:val="000A7836"/>
    <w:rsid w:val="000C421E"/>
    <w:rsid w:val="000C5AA3"/>
    <w:rsid w:val="000C5BB7"/>
    <w:rsid w:val="000C5CE6"/>
    <w:rsid w:val="000C6B28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33CE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3D33"/>
    <w:rsid w:val="0029456A"/>
    <w:rsid w:val="0029697F"/>
    <w:rsid w:val="002B11C2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27FDE"/>
    <w:rsid w:val="00332ABF"/>
    <w:rsid w:val="00346A36"/>
    <w:rsid w:val="00353949"/>
    <w:rsid w:val="0038118F"/>
    <w:rsid w:val="003856F2"/>
    <w:rsid w:val="003965E9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7F01"/>
    <w:rsid w:val="004044E9"/>
    <w:rsid w:val="00411A02"/>
    <w:rsid w:val="00413449"/>
    <w:rsid w:val="004141E6"/>
    <w:rsid w:val="0042033C"/>
    <w:rsid w:val="00422A47"/>
    <w:rsid w:val="004263AC"/>
    <w:rsid w:val="00436637"/>
    <w:rsid w:val="00450F8A"/>
    <w:rsid w:val="00452BA6"/>
    <w:rsid w:val="00455465"/>
    <w:rsid w:val="0046059F"/>
    <w:rsid w:val="00460A8F"/>
    <w:rsid w:val="00462F57"/>
    <w:rsid w:val="00467D68"/>
    <w:rsid w:val="00471541"/>
    <w:rsid w:val="00476D95"/>
    <w:rsid w:val="004A16DF"/>
    <w:rsid w:val="004B499D"/>
    <w:rsid w:val="004B6CE3"/>
    <w:rsid w:val="004C275A"/>
    <w:rsid w:val="004D7F4D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674AA"/>
    <w:rsid w:val="00576849"/>
    <w:rsid w:val="00586A9E"/>
    <w:rsid w:val="00596DB7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16FC"/>
    <w:rsid w:val="0063255E"/>
    <w:rsid w:val="006445FF"/>
    <w:rsid w:val="00644BC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76B16"/>
    <w:rsid w:val="00680AC0"/>
    <w:rsid w:val="006A159D"/>
    <w:rsid w:val="006A6D55"/>
    <w:rsid w:val="006A7C9A"/>
    <w:rsid w:val="006A7E06"/>
    <w:rsid w:val="006B08D5"/>
    <w:rsid w:val="006B1E1D"/>
    <w:rsid w:val="006C1816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4B2B"/>
    <w:rsid w:val="007471B6"/>
    <w:rsid w:val="007509D8"/>
    <w:rsid w:val="00761CED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B042F"/>
    <w:rsid w:val="007B11C7"/>
    <w:rsid w:val="007B686A"/>
    <w:rsid w:val="007D1913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31F47"/>
    <w:rsid w:val="00832197"/>
    <w:rsid w:val="00836E7A"/>
    <w:rsid w:val="00846583"/>
    <w:rsid w:val="00867E0F"/>
    <w:rsid w:val="0087539F"/>
    <w:rsid w:val="00882311"/>
    <w:rsid w:val="008829C4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EF0"/>
    <w:rsid w:val="008E1712"/>
    <w:rsid w:val="008E418D"/>
    <w:rsid w:val="008F56B4"/>
    <w:rsid w:val="008F6206"/>
    <w:rsid w:val="009147C6"/>
    <w:rsid w:val="009156EA"/>
    <w:rsid w:val="00924117"/>
    <w:rsid w:val="00924959"/>
    <w:rsid w:val="00926956"/>
    <w:rsid w:val="009308EA"/>
    <w:rsid w:val="00933C2D"/>
    <w:rsid w:val="00940057"/>
    <w:rsid w:val="0095793C"/>
    <w:rsid w:val="00970218"/>
    <w:rsid w:val="00972E1F"/>
    <w:rsid w:val="009A1DEE"/>
    <w:rsid w:val="009A77E4"/>
    <w:rsid w:val="009B1743"/>
    <w:rsid w:val="009C5B34"/>
    <w:rsid w:val="009D11F9"/>
    <w:rsid w:val="009F02C8"/>
    <w:rsid w:val="009F3647"/>
    <w:rsid w:val="009F757F"/>
    <w:rsid w:val="00A01AC7"/>
    <w:rsid w:val="00A06E33"/>
    <w:rsid w:val="00A075F2"/>
    <w:rsid w:val="00A07EDC"/>
    <w:rsid w:val="00A10F3C"/>
    <w:rsid w:val="00A124BF"/>
    <w:rsid w:val="00A153CC"/>
    <w:rsid w:val="00A31B4A"/>
    <w:rsid w:val="00A460A7"/>
    <w:rsid w:val="00A6631F"/>
    <w:rsid w:val="00A67261"/>
    <w:rsid w:val="00A7061E"/>
    <w:rsid w:val="00A8545F"/>
    <w:rsid w:val="00A919B9"/>
    <w:rsid w:val="00A92CC2"/>
    <w:rsid w:val="00AB560A"/>
    <w:rsid w:val="00AB7E6E"/>
    <w:rsid w:val="00AC6A18"/>
    <w:rsid w:val="00AD57F4"/>
    <w:rsid w:val="00AE015A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A3FFE"/>
    <w:rsid w:val="00BB19FD"/>
    <w:rsid w:val="00BB424F"/>
    <w:rsid w:val="00BB618E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C7AEA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B16AE"/>
    <w:rsid w:val="00EB2EB5"/>
    <w:rsid w:val="00EC079B"/>
    <w:rsid w:val="00ED2146"/>
    <w:rsid w:val="00ED2EDE"/>
    <w:rsid w:val="00EF09C7"/>
    <w:rsid w:val="00EF73B3"/>
    <w:rsid w:val="00F01182"/>
    <w:rsid w:val="00F0293B"/>
    <w:rsid w:val="00F442A0"/>
    <w:rsid w:val="00F45E79"/>
    <w:rsid w:val="00F469E6"/>
    <w:rsid w:val="00F56DB7"/>
    <w:rsid w:val="00F644C3"/>
    <w:rsid w:val="00F658A5"/>
    <w:rsid w:val="00F65F08"/>
    <w:rsid w:val="00F75FC1"/>
    <w:rsid w:val="00F7730E"/>
    <w:rsid w:val="00F872B8"/>
    <w:rsid w:val="00F87B79"/>
    <w:rsid w:val="00F948E4"/>
    <w:rsid w:val="00F9547E"/>
    <w:rsid w:val="00FA5981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541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71541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71541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71541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471541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261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261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261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2616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471541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F2616"/>
    <w:rPr>
      <w:sz w:val="16"/>
      <w:szCs w:val="16"/>
    </w:rPr>
  </w:style>
  <w:style w:type="paragraph" w:customStyle="1" w:styleId="ConsPlusNormal">
    <w:name w:val="ConsPlusNormal"/>
    <w:uiPriority w:val="99"/>
    <w:rsid w:val="0047154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471541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F2616"/>
    <w:rPr>
      <w:sz w:val="24"/>
      <w:szCs w:val="24"/>
    </w:rPr>
  </w:style>
  <w:style w:type="paragraph" w:styleId="BlockText">
    <w:name w:val="Block Text"/>
    <w:basedOn w:val="Normal"/>
    <w:uiPriority w:val="99"/>
    <w:rsid w:val="00471541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2616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8F2616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F2616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F2616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8F2616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F2616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954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323</Words>
  <Characters>1844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2016-08-17T08:27:00Z</dcterms:created>
  <dcterms:modified xsi:type="dcterms:W3CDTF">2017-03-31T11:19:00Z</dcterms:modified>
</cp:coreProperties>
</file>