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10B" w:rsidRPr="00D97A48" w:rsidRDefault="000D710B" w:rsidP="00A048E0">
      <w:pPr>
        <w:pStyle w:val="Heading1"/>
        <w:jc w:val="center"/>
        <w:rPr>
          <w:sz w:val="28"/>
          <w:szCs w:val="28"/>
        </w:rPr>
      </w:pPr>
      <w:r w:rsidRPr="00CC10D7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0D710B" w:rsidRDefault="000D710B" w:rsidP="00A048E0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0D710B" w:rsidRDefault="000D710B" w:rsidP="00A048E0">
      <w:pPr>
        <w:jc w:val="center"/>
        <w:rPr>
          <w:b/>
          <w:sz w:val="28"/>
          <w:szCs w:val="28"/>
        </w:rPr>
      </w:pPr>
    </w:p>
    <w:p w:rsidR="000D710B" w:rsidRDefault="000D710B" w:rsidP="00A048E0">
      <w:pPr>
        <w:pStyle w:val="Heading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ПОСТАНОВЛЕНИЕ </w:t>
      </w:r>
    </w:p>
    <w:p w:rsidR="000D710B" w:rsidRPr="00CD11D7" w:rsidRDefault="000D710B" w:rsidP="00A048E0"/>
    <w:p w:rsidR="000D710B" w:rsidRPr="005D1CD6" w:rsidRDefault="000D710B" w:rsidP="00A048E0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03 августа 2016 года</w:t>
      </w:r>
      <w:r>
        <w:rPr>
          <w:sz w:val="28"/>
          <w:szCs w:val="28"/>
        </w:rPr>
        <w:tab/>
        <w:t>13-10</w:t>
      </w:r>
    </w:p>
    <w:p w:rsidR="000D710B" w:rsidRPr="005D1CD6" w:rsidRDefault="000D710B" w:rsidP="00A048E0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18:50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0D710B" w:rsidRPr="006F79C3" w:rsidRDefault="000D710B" w:rsidP="00A048E0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0D710B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0D710B" w:rsidRPr="006F79C3" w:rsidRDefault="000D710B" w:rsidP="00A048E0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Пролетарского  сельского поселения Красносулинского района Ростовской области четвертого созыва по Пролетарскому  десятимандатному избирательному округу № 1 Шульгина Александра Евгеньевича,</w:t>
            </w:r>
            <w:r>
              <w:rPr>
                <w:b/>
                <w:sz w:val="28"/>
                <w:szCs w:val="28"/>
              </w:rPr>
              <w:t xml:space="preserve"> выдвинутой в порядке самовыдвижения</w:t>
            </w:r>
          </w:p>
        </w:tc>
      </w:tr>
    </w:tbl>
    <w:p w:rsidR="000D710B" w:rsidRDefault="000D710B" w:rsidP="00A048E0">
      <w:pPr>
        <w:jc w:val="center"/>
        <w:rPr>
          <w:b/>
          <w:bCs/>
          <w:sz w:val="28"/>
        </w:rPr>
      </w:pPr>
    </w:p>
    <w:p w:rsidR="000D710B" w:rsidRPr="005A0F8F" w:rsidRDefault="000D710B" w:rsidP="00A048E0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 xml:space="preserve">по Пролетарскому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bookmarkStart w:id="0" w:name="_GoBack"/>
      <w:bookmarkEnd w:id="0"/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77075">
        <w:rPr>
          <w:bCs/>
          <w:sz w:val="28"/>
        </w:rPr>
        <w:t>Шульгина Александра Евгеньевича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>ого в порядке самовыдвижения 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0D710B" w:rsidRDefault="000D710B" w:rsidP="00A048E0">
      <w:pPr>
        <w:jc w:val="center"/>
        <w:rPr>
          <w:sz w:val="28"/>
          <w:szCs w:val="28"/>
        </w:rPr>
      </w:pPr>
    </w:p>
    <w:p w:rsidR="000D710B" w:rsidRDefault="000D710B" w:rsidP="00A048E0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0D710B" w:rsidRPr="00E33682" w:rsidRDefault="000D710B" w:rsidP="00A048E0">
      <w:pPr>
        <w:jc w:val="center"/>
        <w:rPr>
          <w:spacing w:val="60"/>
          <w:sz w:val="28"/>
          <w:szCs w:val="28"/>
        </w:rPr>
      </w:pPr>
    </w:p>
    <w:p w:rsidR="000D710B" w:rsidRDefault="000D710B" w:rsidP="00A048E0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Пролетарского</w:t>
      </w:r>
      <w:r w:rsidRPr="00986DA0">
        <w:rPr>
          <w:bCs/>
          <w:sz w:val="28"/>
        </w:rPr>
        <w:t xml:space="preserve"> 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Пролетарскому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F77075">
        <w:rPr>
          <w:bCs/>
          <w:sz w:val="28"/>
        </w:rPr>
        <w:t>Шульгина Александра Евгеньевича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 w:rsidRPr="00CA13F8">
        <w:rPr>
          <w:sz w:val="28"/>
          <w:szCs w:val="28"/>
        </w:rPr>
        <w:t>в порядке самовыдвижения</w:t>
      </w:r>
      <w:r>
        <w:rPr>
          <w:b/>
          <w:bCs/>
          <w:sz w:val="28"/>
        </w:rPr>
        <w:t xml:space="preserve"> </w:t>
      </w:r>
      <w:r w:rsidRPr="00232CDD">
        <w:rPr>
          <w:bCs/>
          <w:sz w:val="28"/>
        </w:rPr>
        <w:t>28 июля 2016 года.</w:t>
      </w:r>
    </w:p>
    <w:p w:rsidR="000D710B" w:rsidRDefault="000D710B" w:rsidP="00A048E0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0D710B" w:rsidRPr="00A075F2" w:rsidRDefault="000D710B" w:rsidP="00A048E0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0D710B" w:rsidRDefault="000D710B" w:rsidP="00A048E0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0D710B" w:rsidRPr="00A075F2" w:rsidRDefault="000D710B" w:rsidP="00A048E0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0D710B" w:rsidRDefault="000D710B" w:rsidP="00A048E0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0D710B" w:rsidRDefault="000D710B" w:rsidP="00A048E0">
      <w:pPr>
        <w:pStyle w:val="BodyText"/>
        <w:spacing w:line="240" w:lineRule="auto"/>
      </w:pPr>
    </w:p>
    <w:p w:rsidR="000D710B" w:rsidRDefault="000D710B" w:rsidP="00A048E0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0D710B" w:rsidSect="00F11C60">
      <w:pgSz w:w="11907" w:h="16840" w:code="9"/>
      <w:pgMar w:top="364" w:right="567" w:bottom="28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D710B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562"/>
    <w:rsid w:val="00190B4F"/>
    <w:rsid w:val="001A05CD"/>
    <w:rsid w:val="001C385C"/>
    <w:rsid w:val="001D4505"/>
    <w:rsid w:val="001D6B4A"/>
    <w:rsid w:val="001F5548"/>
    <w:rsid w:val="00204F6F"/>
    <w:rsid w:val="00221F6D"/>
    <w:rsid w:val="00232CD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6445C"/>
    <w:rsid w:val="00290DE9"/>
    <w:rsid w:val="002920D5"/>
    <w:rsid w:val="00293D33"/>
    <w:rsid w:val="002B767A"/>
    <w:rsid w:val="002C4298"/>
    <w:rsid w:val="002C639B"/>
    <w:rsid w:val="002C6F8E"/>
    <w:rsid w:val="002D01C1"/>
    <w:rsid w:val="002D2B0D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949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831CF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14E05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85C4A"/>
    <w:rsid w:val="006A159D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77F9"/>
    <w:rsid w:val="007D79CF"/>
    <w:rsid w:val="007E1E76"/>
    <w:rsid w:val="007E2E63"/>
    <w:rsid w:val="007E7450"/>
    <w:rsid w:val="007F1DCD"/>
    <w:rsid w:val="007F2C6D"/>
    <w:rsid w:val="00801C1F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F56B4"/>
    <w:rsid w:val="008F6206"/>
    <w:rsid w:val="009147C6"/>
    <w:rsid w:val="009156EA"/>
    <w:rsid w:val="00924117"/>
    <w:rsid w:val="00924959"/>
    <w:rsid w:val="00933C2D"/>
    <w:rsid w:val="00940057"/>
    <w:rsid w:val="0095793C"/>
    <w:rsid w:val="00972E1F"/>
    <w:rsid w:val="00986DA0"/>
    <w:rsid w:val="009A1DEE"/>
    <w:rsid w:val="009A77E4"/>
    <w:rsid w:val="009B1743"/>
    <w:rsid w:val="009C5B34"/>
    <w:rsid w:val="009D11F9"/>
    <w:rsid w:val="009F02C8"/>
    <w:rsid w:val="009F757F"/>
    <w:rsid w:val="00A01AC7"/>
    <w:rsid w:val="00A048E0"/>
    <w:rsid w:val="00A075F2"/>
    <w:rsid w:val="00A07EDC"/>
    <w:rsid w:val="00A10F3C"/>
    <w:rsid w:val="00A124BF"/>
    <w:rsid w:val="00A153CC"/>
    <w:rsid w:val="00A31B4A"/>
    <w:rsid w:val="00A6631F"/>
    <w:rsid w:val="00A7061E"/>
    <w:rsid w:val="00A8545F"/>
    <w:rsid w:val="00A919B9"/>
    <w:rsid w:val="00A9715E"/>
    <w:rsid w:val="00A972F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079E4"/>
    <w:rsid w:val="00B258AD"/>
    <w:rsid w:val="00B26756"/>
    <w:rsid w:val="00B32588"/>
    <w:rsid w:val="00B33635"/>
    <w:rsid w:val="00B34EC8"/>
    <w:rsid w:val="00B641B7"/>
    <w:rsid w:val="00B7601B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10D7"/>
    <w:rsid w:val="00CC5C47"/>
    <w:rsid w:val="00CD11D7"/>
    <w:rsid w:val="00CD4F4F"/>
    <w:rsid w:val="00CE00A2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0619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0C18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11C60"/>
    <w:rsid w:val="00F43A7C"/>
    <w:rsid w:val="00F442A0"/>
    <w:rsid w:val="00F45E79"/>
    <w:rsid w:val="00F51C91"/>
    <w:rsid w:val="00F56DB7"/>
    <w:rsid w:val="00F644C3"/>
    <w:rsid w:val="00F65F08"/>
    <w:rsid w:val="00F75FC1"/>
    <w:rsid w:val="00F770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10D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C10D7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CC10D7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CC10D7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CC10D7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F5BB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F5BB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F5BB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F5BB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CC10D7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1F5BB0"/>
    <w:rPr>
      <w:sz w:val="16"/>
      <w:szCs w:val="16"/>
    </w:rPr>
  </w:style>
  <w:style w:type="paragraph" w:customStyle="1" w:styleId="ConsPlusNormal">
    <w:name w:val="ConsPlusNormal"/>
    <w:uiPriority w:val="99"/>
    <w:rsid w:val="00CC10D7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CC10D7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1F5BB0"/>
    <w:rPr>
      <w:sz w:val="24"/>
      <w:szCs w:val="24"/>
    </w:rPr>
  </w:style>
  <w:style w:type="paragraph" w:styleId="BlockText">
    <w:name w:val="Block Text"/>
    <w:basedOn w:val="Normal"/>
    <w:uiPriority w:val="99"/>
    <w:rsid w:val="00CC10D7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5BB0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F5BB0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1F5BB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F5BB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F5BB0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F5BB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800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278</Words>
  <Characters>1591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8</cp:revision>
  <cp:lastPrinted>2016-08-04T06:17:00Z</cp:lastPrinted>
  <dcterms:created xsi:type="dcterms:W3CDTF">2016-08-04T20:01:00Z</dcterms:created>
  <dcterms:modified xsi:type="dcterms:W3CDTF">2017-03-31T11:04:00Z</dcterms:modified>
</cp:coreProperties>
</file>