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51C" w:rsidRPr="00D97A48" w:rsidRDefault="00C7651C" w:rsidP="00183D9C">
      <w:pPr>
        <w:pStyle w:val="Heading1"/>
        <w:jc w:val="center"/>
        <w:rPr>
          <w:sz w:val="28"/>
          <w:szCs w:val="28"/>
        </w:rPr>
      </w:pPr>
      <w:r w:rsidRPr="008D7B2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7651C" w:rsidRDefault="00C7651C" w:rsidP="00183D9C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7651C" w:rsidRDefault="00C7651C" w:rsidP="00183D9C">
      <w:pPr>
        <w:jc w:val="center"/>
        <w:rPr>
          <w:b/>
          <w:sz w:val="28"/>
          <w:szCs w:val="28"/>
        </w:rPr>
      </w:pPr>
    </w:p>
    <w:p w:rsidR="00C7651C" w:rsidRDefault="00C7651C" w:rsidP="00183D9C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7651C" w:rsidRPr="00CD11D7" w:rsidRDefault="00C7651C" w:rsidP="00183D9C"/>
    <w:p w:rsidR="00C7651C" w:rsidRPr="005D1CD6" w:rsidRDefault="00C7651C" w:rsidP="00183D9C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13-16</w:t>
      </w:r>
    </w:p>
    <w:p w:rsidR="00C7651C" w:rsidRPr="005D1CD6" w:rsidRDefault="00C7651C" w:rsidP="00183D9C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19:16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C7651C" w:rsidRPr="006F79C3" w:rsidRDefault="00C7651C" w:rsidP="00183D9C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7651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7651C" w:rsidRPr="006F79C3" w:rsidRDefault="00C7651C" w:rsidP="00183D9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</w:t>
            </w:r>
            <w:r w:rsidRPr="00BA2565">
              <w:rPr>
                <w:b/>
                <w:bCs/>
                <w:color w:val="000000"/>
                <w:sz w:val="28"/>
              </w:rPr>
              <w:t>Тихомировой Екатерины Александровны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C7651C" w:rsidRDefault="00C7651C" w:rsidP="00183D9C">
      <w:pPr>
        <w:jc w:val="center"/>
        <w:rPr>
          <w:b/>
          <w:bCs/>
          <w:sz w:val="28"/>
        </w:rPr>
      </w:pPr>
    </w:p>
    <w:p w:rsidR="00C7651C" w:rsidRPr="005A0F8F" w:rsidRDefault="00C7651C" w:rsidP="00183D9C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Тихомировой Екатерины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7651C" w:rsidRDefault="00C7651C" w:rsidP="00183D9C">
      <w:pPr>
        <w:jc w:val="center"/>
        <w:rPr>
          <w:sz w:val="28"/>
          <w:szCs w:val="28"/>
        </w:rPr>
      </w:pPr>
    </w:p>
    <w:p w:rsidR="00C7651C" w:rsidRDefault="00C7651C" w:rsidP="00183D9C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7651C" w:rsidRPr="00E33682" w:rsidRDefault="00C7651C" w:rsidP="00183D9C">
      <w:pPr>
        <w:jc w:val="center"/>
        <w:rPr>
          <w:spacing w:val="60"/>
          <w:sz w:val="28"/>
          <w:szCs w:val="28"/>
        </w:rPr>
      </w:pPr>
    </w:p>
    <w:p w:rsidR="00C7651C" w:rsidRDefault="00C7651C" w:rsidP="00183D9C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Тихомирову Екатерину Александровну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21539E">
        <w:rPr>
          <w:sz w:val="28"/>
          <w:szCs w:val="28"/>
        </w:rPr>
        <w:t>самовыдвижения</w:t>
      </w:r>
      <w:r w:rsidRPr="0021539E">
        <w:rPr>
          <w:b/>
          <w:bCs/>
          <w:sz w:val="28"/>
        </w:rPr>
        <w:t xml:space="preserve"> </w:t>
      </w:r>
      <w:r w:rsidRPr="0021539E">
        <w:rPr>
          <w:bCs/>
          <w:sz w:val="28"/>
        </w:rPr>
        <w:t>01 августа 2016 года.</w:t>
      </w:r>
    </w:p>
    <w:p w:rsidR="00C7651C" w:rsidRDefault="00C7651C" w:rsidP="00183D9C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7651C" w:rsidRPr="00A075F2" w:rsidRDefault="00C7651C" w:rsidP="00183D9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7651C" w:rsidRDefault="00C7651C" w:rsidP="00183D9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7651C" w:rsidRDefault="00C7651C" w:rsidP="00183D9C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7651C" w:rsidRDefault="00C7651C" w:rsidP="00183D9C">
      <w:pPr>
        <w:pStyle w:val="BodyText"/>
        <w:spacing w:line="240" w:lineRule="auto"/>
      </w:pPr>
      <w:bookmarkStart w:id="0" w:name="_GoBack"/>
      <w:bookmarkEnd w:id="0"/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7651C" w:rsidRDefault="00C7651C" w:rsidP="00183D9C">
      <w:pPr>
        <w:pStyle w:val="BodyText"/>
        <w:spacing w:line="240" w:lineRule="auto"/>
      </w:pPr>
    </w:p>
    <w:p w:rsidR="00C7651C" w:rsidRDefault="00C7651C" w:rsidP="00183D9C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7651C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3AB5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D9C"/>
    <w:rsid w:val="00184ECA"/>
    <w:rsid w:val="00190B4F"/>
    <w:rsid w:val="001A05CD"/>
    <w:rsid w:val="001C385C"/>
    <w:rsid w:val="001D4505"/>
    <w:rsid w:val="001D6B4A"/>
    <w:rsid w:val="00204F6F"/>
    <w:rsid w:val="0021539E"/>
    <w:rsid w:val="00220A12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4004"/>
    <w:rsid w:val="00316FB6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D78D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7B2B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A1F0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2565"/>
    <w:rsid w:val="00BB19FD"/>
    <w:rsid w:val="00BB424F"/>
    <w:rsid w:val="00BC12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651C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C6191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B2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7B2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7B2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D7B2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D7B2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7FD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7F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7FD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7FD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D7B2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C7FDE"/>
    <w:rPr>
      <w:sz w:val="16"/>
      <w:szCs w:val="16"/>
    </w:rPr>
  </w:style>
  <w:style w:type="paragraph" w:customStyle="1" w:styleId="ConsPlusNormal">
    <w:name w:val="ConsPlusNormal"/>
    <w:uiPriority w:val="99"/>
    <w:rsid w:val="008D7B2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D7B2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C7FDE"/>
    <w:rPr>
      <w:sz w:val="24"/>
      <w:szCs w:val="24"/>
    </w:rPr>
  </w:style>
  <w:style w:type="paragraph" w:styleId="BlockText">
    <w:name w:val="Block Text"/>
    <w:basedOn w:val="Normal"/>
    <w:uiPriority w:val="99"/>
    <w:rsid w:val="008D7B2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FD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C7FD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C7FD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FD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C7FD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7FD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278</Words>
  <Characters>1590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2016-08-04T20:38:00Z</dcterms:created>
  <dcterms:modified xsi:type="dcterms:W3CDTF">2017-03-31T11:06:00Z</dcterms:modified>
</cp:coreProperties>
</file>