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728" w:rsidRPr="00D97A48" w:rsidRDefault="000E5728" w:rsidP="00D97A48">
      <w:pPr>
        <w:pStyle w:val="Heading1"/>
        <w:jc w:val="center"/>
        <w:rPr>
          <w:sz w:val="28"/>
          <w:szCs w:val="28"/>
        </w:rPr>
      </w:pPr>
      <w:r w:rsidRPr="00AC477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E5728" w:rsidRDefault="000E572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E5728" w:rsidRDefault="000E5728" w:rsidP="00D97A48">
      <w:pPr>
        <w:jc w:val="center"/>
        <w:rPr>
          <w:b/>
          <w:sz w:val="28"/>
          <w:szCs w:val="28"/>
        </w:rPr>
      </w:pPr>
    </w:p>
    <w:p w:rsidR="000E5728" w:rsidRPr="002F71AC" w:rsidRDefault="000E572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E5728" w:rsidRPr="005D1CD6" w:rsidRDefault="000E572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14-52</w:t>
      </w:r>
    </w:p>
    <w:p w:rsidR="000E5728" w:rsidRDefault="000E572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16-31                                                                                                     </w:t>
      </w:r>
    </w:p>
    <w:p w:rsidR="000E5728" w:rsidRPr="005D1CD6" w:rsidRDefault="000E5728" w:rsidP="00F01010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E5728" w:rsidRPr="006F79C3" w:rsidRDefault="000E572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E572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E5728" w:rsidRPr="006F79C3" w:rsidRDefault="000E5728" w:rsidP="008D421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Гондусовой Надежды Михайловны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E5728" w:rsidRDefault="000E5728" w:rsidP="00CE0585">
      <w:pPr>
        <w:jc w:val="center"/>
        <w:rPr>
          <w:b/>
          <w:bCs/>
          <w:sz w:val="28"/>
        </w:rPr>
      </w:pPr>
    </w:p>
    <w:p w:rsidR="000E5728" w:rsidRPr="005A0F8F" w:rsidRDefault="000E5728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D4212">
        <w:rPr>
          <w:bCs/>
          <w:sz w:val="28"/>
        </w:rPr>
        <w:t>Гондусовой Надежды Михайловны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E5728" w:rsidRDefault="000E5728" w:rsidP="00CE0585">
      <w:pPr>
        <w:jc w:val="center"/>
        <w:rPr>
          <w:sz w:val="28"/>
          <w:szCs w:val="28"/>
        </w:rPr>
      </w:pPr>
    </w:p>
    <w:p w:rsidR="000E5728" w:rsidRDefault="000E572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E5728" w:rsidRPr="00E33682" w:rsidRDefault="000E5728" w:rsidP="00CE0585">
      <w:pPr>
        <w:jc w:val="center"/>
        <w:rPr>
          <w:spacing w:val="60"/>
          <w:sz w:val="28"/>
          <w:szCs w:val="28"/>
        </w:rPr>
      </w:pPr>
    </w:p>
    <w:p w:rsidR="000E5728" w:rsidRDefault="000E5728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D4212">
        <w:rPr>
          <w:bCs/>
          <w:sz w:val="28"/>
        </w:rPr>
        <w:t>Гондусов</w:t>
      </w:r>
      <w:r>
        <w:rPr>
          <w:bCs/>
          <w:sz w:val="28"/>
        </w:rPr>
        <w:t>у</w:t>
      </w:r>
      <w:r w:rsidRPr="008D4212">
        <w:rPr>
          <w:bCs/>
          <w:sz w:val="28"/>
        </w:rPr>
        <w:t xml:space="preserve"> Надежд</w:t>
      </w:r>
      <w:r>
        <w:rPr>
          <w:bCs/>
          <w:sz w:val="28"/>
        </w:rPr>
        <w:t>у</w:t>
      </w:r>
      <w:r w:rsidRPr="008D4212">
        <w:rPr>
          <w:bCs/>
          <w:sz w:val="28"/>
        </w:rPr>
        <w:t xml:space="preserve"> Михайловн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E5728" w:rsidRDefault="000E5728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E5728" w:rsidRPr="00A075F2" w:rsidRDefault="000E572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E5728" w:rsidRDefault="000E572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E5728" w:rsidRDefault="000E572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E5728" w:rsidRPr="00A075F2" w:rsidRDefault="000E572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E5728" w:rsidRDefault="000E572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E5728" w:rsidRDefault="000E5728" w:rsidP="00CE0585">
      <w:pPr>
        <w:pStyle w:val="BodyText"/>
        <w:spacing w:line="240" w:lineRule="auto"/>
      </w:pPr>
    </w:p>
    <w:p w:rsidR="000E5728" w:rsidRDefault="000E572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E5728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E572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25D7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4DE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973AD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0A57"/>
    <w:rsid w:val="00A841CB"/>
    <w:rsid w:val="00A8545F"/>
    <w:rsid w:val="00A919B9"/>
    <w:rsid w:val="00A92CC2"/>
    <w:rsid w:val="00AB560A"/>
    <w:rsid w:val="00AB7E6E"/>
    <w:rsid w:val="00AC4776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010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77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C477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C477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C477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C477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91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91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91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91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C477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27916"/>
    <w:rPr>
      <w:sz w:val="16"/>
      <w:szCs w:val="16"/>
    </w:rPr>
  </w:style>
  <w:style w:type="paragraph" w:customStyle="1" w:styleId="ConsPlusNormal">
    <w:name w:val="ConsPlusNormal"/>
    <w:uiPriority w:val="99"/>
    <w:rsid w:val="00AC477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C477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27916"/>
    <w:rPr>
      <w:sz w:val="24"/>
      <w:szCs w:val="24"/>
    </w:rPr>
  </w:style>
  <w:style w:type="paragraph" w:styleId="BlockText">
    <w:name w:val="Block Text"/>
    <w:basedOn w:val="Normal"/>
    <w:uiPriority w:val="99"/>
    <w:rsid w:val="00AC477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91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2791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2791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791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791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791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2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324</Words>
  <Characters>1850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2016-08-22T11:44:00Z</dcterms:created>
  <dcterms:modified xsi:type="dcterms:W3CDTF">2017-03-31T11:24:00Z</dcterms:modified>
</cp:coreProperties>
</file>