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CAD" w:rsidRPr="00D97A48" w:rsidRDefault="00811CAD" w:rsidP="00D97A48">
      <w:pPr>
        <w:pStyle w:val="Heading1"/>
        <w:jc w:val="center"/>
        <w:rPr>
          <w:sz w:val="28"/>
          <w:szCs w:val="28"/>
        </w:rPr>
      </w:pPr>
      <w:r w:rsidRPr="007D24AD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.6pt;height:40.8pt;visibility:visible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811CAD" w:rsidRDefault="00811CAD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811CAD" w:rsidRDefault="00811CAD" w:rsidP="00D97A48">
      <w:pPr>
        <w:jc w:val="center"/>
        <w:rPr>
          <w:b/>
          <w:sz w:val="28"/>
          <w:szCs w:val="28"/>
        </w:rPr>
      </w:pPr>
    </w:p>
    <w:p w:rsidR="00811CAD" w:rsidRPr="002F71AC" w:rsidRDefault="00811CAD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811CAD" w:rsidRPr="005D1CD6" w:rsidRDefault="00811CA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01 августа 2018 года                                                                                         73-14</w:t>
      </w:r>
    </w:p>
    <w:p w:rsidR="00811CAD" w:rsidRPr="005D1CD6" w:rsidRDefault="00811CAD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811CAD" w:rsidRPr="006F79C3" w:rsidRDefault="00811CAD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7047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47"/>
      </w:tblGrid>
      <w:tr w:rsidR="00811CAD" w:rsidRPr="006F79C3" w:rsidTr="004A00D6"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</w:tcPr>
          <w:p w:rsidR="00811CAD" w:rsidRPr="006F79C3" w:rsidRDefault="00811CAD" w:rsidP="00F5092C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Табунщиковского сельского поселения Красносулинского района Ростовской области четвертого созыва по Табунщиковскому десятимандатному избирательному округу № 1 Братусь Екатерины Николаевны </w:t>
            </w:r>
            <w:r>
              <w:rPr>
                <w:b/>
                <w:sz w:val="28"/>
                <w:szCs w:val="28"/>
              </w:rPr>
              <w:t xml:space="preserve">выдвинутой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811CAD" w:rsidRDefault="00811CAD" w:rsidP="00CE0585">
      <w:pPr>
        <w:jc w:val="center"/>
        <w:rPr>
          <w:b/>
          <w:bCs/>
          <w:sz w:val="28"/>
        </w:rPr>
      </w:pPr>
    </w:p>
    <w:p w:rsidR="00811CAD" w:rsidRPr="00C96761" w:rsidRDefault="00811CAD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      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Табунщиковского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Табунщиковскому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39456F">
        <w:rPr>
          <w:bCs/>
          <w:sz w:val="28"/>
        </w:rPr>
        <w:t>Братусь Екатерины Николаевны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ой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 xml:space="preserve">закона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811CAD" w:rsidRDefault="00811CAD" w:rsidP="00CE0585">
      <w:pPr>
        <w:jc w:val="center"/>
        <w:rPr>
          <w:sz w:val="28"/>
          <w:szCs w:val="28"/>
        </w:rPr>
      </w:pPr>
    </w:p>
    <w:p w:rsidR="00811CAD" w:rsidRDefault="00811CAD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811CAD" w:rsidRPr="00E33682" w:rsidRDefault="00811CAD" w:rsidP="00CE0585">
      <w:pPr>
        <w:jc w:val="center"/>
        <w:rPr>
          <w:spacing w:val="60"/>
          <w:sz w:val="28"/>
          <w:szCs w:val="28"/>
        </w:rPr>
      </w:pPr>
    </w:p>
    <w:p w:rsidR="00811CAD" w:rsidRDefault="00811CAD" w:rsidP="000E3CAF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Табунщиковского 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Табунщиковскому десятимандатному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1</w:t>
      </w:r>
      <w:r w:rsidRPr="00177EAB">
        <w:rPr>
          <w:bCs/>
          <w:sz w:val="28"/>
        </w:rPr>
        <w:t xml:space="preserve"> </w:t>
      </w:r>
      <w:r w:rsidRPr="0039456F">
        <w:rPr>
          <w:bCs/>
          <w:sz w:val="28"/>
        </w:rPr>
        <w:t>Братусь Екатерин</w:t>
      </w:r>
      <w:r>
        <w:rPr>
          <w:bCs/>
          <w:sz w:val="28"/>
        </w:rPr>
        <w:t>у</w:t>
      </w:r>
      <w:r w:rsidRPr="0039456F">
        <w:rPr>
          <w:bCs/>
          <w:sz w:val="28"/>
        </w:rPr>
        <w:t xml:space="preserve"> Николаевн</w:t>
      </w:r>
      <w:r>
        <w:rPr>
          <w:bCs/>
          <w:sz w:val="28"/>
        </w:rPr>
        <w:t>у</w:t>
      </w:r>
      <w:r w:rsidRPr="001F0BA2"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, по согласованию с </w:t>
      </w:r>
      <w:r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811CAD" w:rsidRPr="003A09BC" w:rsidRDefault="00811CAD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t xml:space="preserve">Дата </w:t>
      </w:r>
      <w:r>
        <w:rPr>
          <w:sz w:val="28"/>
          <w:szCs w:val="20"/>
        </w:rPr>
        <w:t>регистрации 01 августа</w:t>
      </w:r>
      <w:r w:rsidRPr="003A09BC">
        <w:rPr>
          <w:sz w:val="28"/>
          <w:szCs w:val="20"/>
        </w:rPr>
        <w:t xml:space="preserve"> 2018 года, время регистрации </w:t>
      </w:r>
      <w:r>
        <w:rPr>
          <w:sz w:val="28"/>
          <w:szCs w:val="20"/>
        </w:rPr>
        <w:t xml:space="preserve">15 часов 04 мин. </w:t>
      </w:r>
    </w:p>
    <w:p w:rsidR="00811CAD" w:rsidRDefault="00811CAD" w:rsidP="00273AED">
      <w:pPr>
        <w:tabs>
          <w:tab w:val="left" w:pos="993"/>
          <w:tab w:val="left" w:pos="1080"/>
        </w:tabs>
        <w:ind w:firstLine="709"/>
        <w:jc w:val="both"/>
        <w:rPr>
          <w:sz w:val="28"/>
        </w:rPr>
      </w:pPr>
      <w:r>
        <w:rPr>
          <w:sz w:val="28"/>
        </w:rPr>
        <w:t>2.</w:t>
      </w:r>
      <w:r>
        <w:rPr>
          <w:sz w:val="28"/>
        </w:rPr>
        <w:tab/>
      </w:r>
      <w:r>
        <w:rPr>
          <w:sz w:val="28"/>
        </w:rPr>
        <w:tab/>
        <w:t>Выдать зарегистрированному кандидату удостоверение  установленного образца.</w:t>
      </w:r>
    </w:p>
    <w:p w:rsidR="00811CAD" w:rsidRPr="00A075F2" w:rsidRDefault="00811CA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811CAD" w:rsidRDefault="00811CA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811CAD" w:rsidRDefault="00811CAD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811CAD" w:rsidRPr="00A075F2" w:rsidRDefault="00811CA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811CAD" w:rsidRDefault="00811CAD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811CAD" w:rsidRDefault="00811CAD" w:rsidP="00CE0585">
      <w:pPr>
        <w:pStyle w:val="BodyText"/>
        <w:spacing w:line="240" w:lineRule="auto"/>
      </w:pPr>
    </w:p>
    <w:p w:rsidR="00811CAD" w:rsidRDefault="00811CAD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811CAD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816"/>
    <w:rsid w:val="00011308"/>
    <w:rsid w:val="0002044F"/>
    <w:rsid w:val="000216C3"/>
    <w:rsid w:val="00023263"/>
    <w:rsid w:val="0002620A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77BA8"/>
    <w:rsid w:val="00080889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CAF"/>
    <w:rsid w:val="000E3ED8"/>
    <w:rsid w:val="000F623D"/>
    <w:rsid w:val="000F7351"/>
    <w:rsid w:val="000F7FB5"/>
    <w:rsid w:val="00104073"/>
    <w:rsid w:val="00110A55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0BA2"/>
    <w:rsid w:val="001F5548"/>
    <w:rsid w:val="00204F6F"/>
    <w:rsid w:val="002204C4"/>
    <w:rsid w:val="00221F6D"/>
    <w:rsid w:val="00237F92"/>
    <w:rsid w:val="00243587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AED"/>
    <w:rsid w:val="00282DB2"/>
    <w:rsid w:val="00290DE9"/>
    <w:rsid w:val="00293D33"/>
    <w:rsid w:val="0029456A"/>
    <w:rsid w:val="002B11C2"/>
    <w:rsid w:val="002B159B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456F"/>
    <w:rsid w:val="003965E9"/>
    <w:rsid w:val="003969AB"/>
    <w:rsid w:val="003A09BC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6427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339D"/>
    <w:rsid w:val="00467D68"/>
    <w:rsid w:val="00476D95"/>
    <w:rsid w:val="00484E48"/>
    <w:rsid w:val="004A00D6"/>
    <w:rsid w:val="004A16DF"/>
    <w:rsid w:val="004B499D"/>
    <w:rsid w:val="004B6A14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3965"/>
    <w:rsid w:val="00576849"/>
    <w:rsid w:val="00595886"/>
    <w:rsid w:val="00595C52"/>
    <w:rsid w:val="00596397"/>
    <w:rsid w:val="00596DB7"/>
    <w:rsid w:val="005A0F8F"/>
    <w:rsid w:val="005A3877"/>
    <w:rsid w:val="005B2792"/>
    <w:rsid w:val="005B7157"/>
    <w:rsid w:val="005C0992"/>
    <w:rsid w:val="005C2D0E"/>
    <w:rsid w:val="005D158F"/>
    <w:rsid w:val="005D177C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230F"/>
    <w:rsid w:val="00654D04"/>
    <w:rsid w:val="0065549A"/>
    <w:rsid w:val="006568B2"/>
    <w:rsid w:val="006574F9"/>
    <w:rsid w:val="0066025A"/>
    <w:rsid w:val="00661B73"/>
    <w:rsid w:val="006630F5"/>
    <w:rsid w:val="00672A20"/>
    <w:rsid w:val="0067637B"/>
    <w:rsid w:val="00680AC0"/>
    <w:rsid w:val="006819D8"/>
    <w:rsid w:val="006952BA"/>
    <w:rsid w:val="006A159D"/>
    <w:rsid w:val="006A22E3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D4044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4D9B"/>
    <w:rsid w:val="00744B2B"/>
    <w:rsid w:val="007471B6"/>
    <w:rsid w:val="007509D8"/>
    <w:rsid w:val="0075737F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2C33"/>
    <w:rsid w:val="007B686A"/>
    <w:rsid w:val="007D1913"/>
    <w:rsid w:val="007D1EF5"/>
    <w:rsid w:val="007D24AD"/>
    <w:rsid w:val="007D4338"/>
    <w:rsid w:val="007D77F9"/>
    <w:rsid w:val="007D79CF"/>
    <w:rsid w:val="007E1374"/>
    <w:rsid w:val="007E1E76"/>
    <w:rsid w:val="007E2312"/>
    <w:rsid w:val="007E2E63"/>
    <w:rsid w:val="007E7450"/>
    <w:rsid w:val="007E7F33"/>
    <w:rsid w:val="007F2C6D"/>
    <w:rsid w:val="00801C1F"/>
    <w:rsid w:val="00811CAD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118F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7B6"/>
    <w:rsid w:val="0095793C"/>
    <w:rsid w:val="00962018"/>
    <w:rsid w:val="00970218"/>
    <w:rsid w:val="00972E1F"/>
    <w:rsid w:val="00976DD9"/>
    <w:rsid w:val="009A1DEE"/>
    <w:rsid w:val="009A77E4"/>
    <w:rsid w:val="009B1743"/>
    <w:rsid w:val="009C5B34"/>
    <w:rsid w:val="009C635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535"/>
    <w:rsid w:val="00A31B4A"/>
    <w:rsid w:val="00A460A7"/>
    <w:rsid w:val="00A6631F"/>
    <w:rsid w:val="00A67261"/>
    <w:rsid w:val="00A7061E"/>
    <w:rsid w:val="00A8545F"/>
    <w:rsid w:val="00A919B9"/>
    <w:rsid w:val="00A92CC2"/>
    <w:rsid w:val="00A93468"/>
    <w:rsid w:val="00AB560A"/>
    <w:rsid w:val="00AB7E6E"/>
    <w:rsid w:val="00AC087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54425"/>
    <w:rsid w:val="00B641B7"/>
    <w:rsid w:val="00B7601B"/>
    <w:rsid w:val="00B97427"/>
    <w:rsid w:val="00BA01C7"/>
    <w:rsid w:val="00BA3FFE"/>
    <w:rsid w:val="00BA783A"/>
    <w:rsid w:val="00BB19FD"/>
    <w:rsid w:val="00BB424F"/>
    <w:rsid w:val="00BB5B8D"/>
    <w:rsid w:val="00BB618E"/>
    <w:rsid w:val="00BC6BCB"/>
    <w:rsid w:val="00BD0BE8"/>
    <w:rsid w:val="00BE381E"/>
    <w:rsid w:val="00BF6DA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CF772D"/>
    <w:rsid w:val="00D01DB6"/>
    <w:rsid w:val="00D0393B"/>
    <w:rsid w:val="00D0548F"/>
    <w:rsid w:val="00D105EC"/>
    <w:rsid w:val="00D10D2E"/>
    <w:rsid w:val="00D12B20"/>
    <w:rsid w:val="00D16C9D"/>
    <w:rsid w:val="00D2179F"/>
    <w:rsid w:val="00D37149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C7FF5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6F53"/>
    <w:rsid w:val="00EB16AE"/>
    <w:rsid w:val="00EB2EB5"/>
    <w:rsid w:val="00EB5202"/>
    <w:rsid w:val="00EC079B"/>
    <w:rsid w:val="00ED2146"/>
    <w:rsid w:val="00ED2EDE"/>
    <w:rsid w:val="00EE0FF2"/>
    <w:rsid w:val="00EF09C7"/>
    <w:rsid w:val="00EF73B3"/>
    <w:rsid w:val="00F00101"/>
    <w:rsid w:val="00F01182"/>
    <w:rsid w:val="00F0293B"/>
    <w:rsid w:val="00F24F88"/>
    <w:rsid w:val="00F27437"/>
    <w:rsid w:val="00F442A0"/>
    <w:rsid w:val="00F45E79"/>
    <w:rsid w:val="00F5092C"/>
    <w:rsid w:val="00F56DB7"/>
    <w:rsid w:val="00F644C3"/>
    <w:rsid w:val="00F658A5"/>
    <w:rsid w:val="00F65F08"/>
    <w:rsid w:val="00F75FC1"/>
    <w:rsid w:val="00F80971"/>
    <w:rsid w:val="00F8311B"/>
    <w:rsid w:val="00F872B8"/>
    <w:rsid w:val="00F87B79"/>
    <w:rsid w:val="00F91F10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99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B099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B099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2118"/>
    <w:rPr>
      <w:rFonts w:cs="Times New Roman"/>
      <w:sz w:val="24"/>
      <w:szCs w:val="24"/>
    </w:rPr>
  </w:style>
  <w:style w:type="paragraph" w:styleId="BlockText">
    <w:name w:val="Block Text"/>
    <w:basedOn w:val="Normal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342118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4211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42118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42118"/>
    <w:rPr>
      <w:rFonts w:cs="Times New Roman"/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42118"/>
    <w:rPr>
      <w:rFonts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084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358</Words>
  <Characters>2042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5</cp:revision>
  <cp:lastPrinted>2018-08-04T08:44:00Z</cp:lastPrinted>
  <dcterms:created xsi:type="dcterms:W3CDTF">2018-08-04T08:43:00Z</dcterms:created>
  <dcterms:modified xsi:type="dcterms:W3CDTF">2018-08-04T08:45:00Z</dcterms:modified>
</cp:coreProperties>
</file>