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E1" w:rsidRPr="00D97A48" w:rsidRDefault="001A15E1" w:rsidP="005D5017">
      <w:pPr>
        <w:pStyle w:val="Heading1"/>
        <w:jc w:val="center"/>
        <w:rPr>
          <w:sz w:val="28"/>
          <w:szCs w:val="28"/>
        </w:rPr>
      </w:pPr>
      <w:r w:rsidRPr="004558B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A15E1" w:rsidRDefault="001A15E1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1A15E1" w:rsidRDefault="001A15E1" w:rsidP="005D5017">
      <w:pPr>
        <w:jc w:val="center"/>
        <w:rPr>
          <w:b/>
          <w:sz w:val="28"/>
          <w:szCs w:val="28"/>
        </w:rPr>
      </w:pPr>
    </w:p>
    <w:p w:rsidR="001A15E1" w:rsidRDefault="001A15E1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A15E1" w:rsidRPr="00CD11D7" w:rsidRDefault="001A15E1" w:rsidP="005D5017"/>
    <w:p w:rsidR="001A15E1" w:rsidRPr="005D1CD6" w:rsidRDefault="001A15E1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15</w:t>
      </w:r>
    </w:p>
    <w:p w:rsidR="001A15E1" w:rsidRPr="005D1CD6" w:rsidRDefault="001A15E1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A15E1" w:rsidRPr="006F79C3" w:rsidRDefault="001A15E1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A15E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A15E1" w:rsidRPr="003071B1" w:rsidRDefault="001A15E1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Богомоловий Екатерины Владимировны,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1A15E1" w:rsidRDefault="001A15E1" w:rsidP="005D5017">
      <w:pPr>
        <w:ind w:firstLine="709"/>
        <w:jc w:val="center"/>
        <w:rPr>
          <w:b/>
          <w:bCs/>
          <w:sz w:val="28"/>
        </w:rPr>
      </w:pPr>
    </w:p>
    <w:p w:rsidR="001A15E1" w:rsidRPr="009153EC" w:rsidRDefault="001A15E1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Богомоловий Екатерины Владимировны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1A15E1" w:rsidRPr="009153EC" w:rsidRDefault="001A15E1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Богомоловий Екатериной Владимировной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1A15E1" w:rsidRPr="009153EC" w:rsidRDefault="001A15E1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1A15E1" w:rsidRDefault="001A15E1" w:rsidP="005D5017">
      <w:pPr>
        <w:ind w:firstLine="709"/>
        <w:jc w:val="center"/>
        <w:rPr>
          <w:sz w:val="28"/>
          <w:szCs w:val="28"/>
        </w:rPr>
      </w:pPr>
    </w:p>
    <w:p w:rsidR="001A15E1" w:rsidRDefault="001A15E1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A15E1" w:rsidRPr="00E33682" w:rsidRDefault="001A15E1" w:rsidP="005D5017">
      <w:pPr>
        <w:ind w:firstLine="709"/>
        <w:jc w:val="center"/>
        <w:rPr>
          <w:spacing w:val="60"/>
          <w:sz w:val="28"/>
          <w:szCs w:val="28"/>
        </w:rPr>
      </w:pPr>
    </w:p>
    <w:p w:rsidR="001A15E1" w:rsidRPr="009153EC" w:rsidRDefault="001A15E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Богомолову Екатерину Владимировну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1987 </w:t>
      </w:r>
      <w:r w:rsidRPr="009153EC">
        <w:rPr>
          <w:sz w:val="28"/>
        </w:rPr>
        <w:t xml:space="preserve">года рождения, место жительства: Ростовская область, </w:t>
      </w:r>
      <w:r w:rsidRPr="00E42342">
        <w:rPr>
          <w:sz w:val="28"/>
        </w:rPr>
        <w:t xml:space="preserve">Красносулинский район, </w:t>
      </w:r>
      <w:r>
        <w:rPr>
          <w:sz w:val="28"/>
        </w:rPr>
        <w:t>п. Черевково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МБДОУ «Детский сад № 4 «Калинка», воспитатель, </w:t>
      </w:r>
      <w:r w:rsidRPr="009153EC">
        <w:rPr>
          <w:sz w:val="28"/>
        </w:rPr>
        <w:t xml:space="preserve">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40</w:t>
      </w:r>
      <w:r w:rsidRPr="00477C45">
        <w:rPr>
          <w:sz w:val="28"/>
        </w:rPr>
        <w:t xml:space="preserve"> минут.</w:t>
      </w:r>
    </w:p>
    <w:p w:rsidR="001A15E1" w:rsidRPr="009153EC" w:rsidRDefault="001A15E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1A15E1" w:rsidRPr="009153EC" w:rsidRDefault="001A15E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1A15E1" w:rsidRPr="009153EC" w:rsidRDefault="001A15E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1A15E1" w:rsidRPr="009153EC" w:rsidRDefault="001A15E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1A15E1" w:rsidRDefault="001A15E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A15E1" w:rsidRDefault="001A15E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A15E1" w:rsidRPr="00A075F2" w:rsidRDefault="001A15E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A15E1" w:rsidRPr="005D5017" w:rsidRDefault="001A15E1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Pr="005D5017" w:rsidRDefault="001A15E1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Pr="005D5017" w:rsidRDefault="001A15E1" w:rsidP="005D5017">
      <w:pPr>
        <w:ind w:firstLine="709"/>
        <w:rPr>
          <w:sz w:val="28"/>
          <w:szCs w:val="20"/>
        </w:rPr>
      </w:pPr>
    </w:p>
    <w:p w:rsidR="001A15E1" w:rsidRDefault="001A15E1" w:rsidP="005D5017">
      <w:pPr>
        <w:pStyle w:val="BodyText"/>
        <w:spacing w:line="240" w:lineRule="auto"/>
        <w:ind w:firstLine="709"/>
      </w:pPr>
    </w:p>
    <w:sectPr w:rsidR="001A15E1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7EA7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D7A2B"/>
    <w:rsid w:val="000E1DF9"/>
    <w:rsid w:val="000F623D"/>
    <w:rsid w:val="000F7351"/>
    <w:rsid w:val="000F7FB5"/>
    <w:rsid w:val="001135BC"/>
    <w:rsid w:val="00122738"/>
    <w:rsid w:val="00125A83"/>
    <w:rsid w:val="00131638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95406"/>
    <w:rsid w:val="001A05CD"/>
    <w:rsid w:val="001A15E1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2BFD"/>
    <w:rsid w:val="004044E9"/>
    <w:rsid w:val="00411A02"/>
    <w:rsid w:val="00413449"/>
    <w:rsid w:val="00422A47"/>
    <w:rsid w:val="00450F8A"/>
    <w:rsid w:val="00452BA6"/>
    <w:rsid w:val="00455465"/>
    <w:rsid w:val="004558BB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C508C"/>
    <w:rsid w:val="005D1CD6"/>
    <w:rsid w:val="005D41D7"/>
    <w:rsid w:val="005D5017"/>
    <w:rsid w:val="005D5D07"/>
    <w:rsid w:val="005E49EB"/>
    <w:rsid w:val="005F2D44"/>
    <w:rsid w:val="0060648B"/>
    <w:rsid w:val="0062318D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0FCF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3482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62DE3"/>
    <w:rsid w:val="00972E1F"/>
    <w:rsid w:val="00972FCE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D7332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3BC7"/>
    <w:rsid w:val="00BB424F"/>
    <w:rsid w:val="00BC7602"/>
    <w:rsid w:val="00BD0BE8"/>
    <w:rsid w:val="00BD5502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302A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2B74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162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2342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5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D55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D550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5502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D5502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5502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5502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D5502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550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5502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5502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D5502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8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514</Words>
  <Characters>2933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5</cp:revision>
  <cp:lastPrinted>2023-08-02T11:39:00Z</cp:lastPrinted>
  <dcterms:created xsi:type="dcterms:W3CDTF">2023-08-01T17:14:00Z</dcterms:created>
  <dcterms:modified xsi:type="dcterms:W3CDTF">2023-08-02T11:40:00Z</dcterms:modified>
</cp:coreProperties>
</file>