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A2" w:rsidRPr="00D97A48" w:rsidRDefault="00F508A2" w:rsidP="00D97A48">
      <w:pPr>
        <w:pStyle w:val="Heading1"/>
        <w:jc w:val="center"/>
        <w:rPr>
          <w:sz w:val="28"/>
          <w:szCs w:val="28"/>
        </w:rPr>
      </w:pPr>
      <w:r w:rsidRPr="00F7163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508A2" w:rsidRDefault="00F508A2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508A2" w:rsidRDefault="00F508A2" w:rsidP="00D97A48">
      <w:pPr>
        <w:jc w:val="center"/>
        <w:rPr>
          <w:b/>
          <w:sz w:val="28"/>
          <w:szCs w:val="28"/>
        </w:rPr>
      </w:pPr>
    </w:p>
    <w:p w:rsidR="00F508A2" w:rsidRPr="002F71AC" w:rsidRDefault="00F508A2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508A2" w:rsidRPr="005D1CD6" w:rsidRDefault="00F508A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15-33</w:t>
      </w:r>
    </w:p>
    <w:p w:rsidR="00F508A2" w:rsidRDefault="00F508A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16-13                                                                                                     </w:t>
      </w:r>
    </w:p>
    <w:p w:rsidR="00F508A2" w:rsidRPr="005D1CD6" w:rsidRDefault="00F508A2" w:rsidP="00EB78C2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508A2" w:rsidRPr="006F79C3" w:rsidRDefault="00F508A2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508A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508A2" w:rsidRPr="006F79C3" w:rsidRDefault="00F508A2" w:rsidP="0039447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Литвиненко Елены Викторовны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508A2" w:rsidRDefault="00F508A2" w:rsidP="00CE0585">
      <w:pPr>
        <w:jc w:val="center"/>
        <w:rPr>
          <w:b/>
          <w:bCs/>
          <w:sz w:val="28"/>
        </w:rPr>
      </w:pPr>
    </w:p>
    <w:p w:rsidR="00F508A2" w:rsidRPr="005A0F8F" w:rsidRDefault="00F508A2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9447D">
        <w:rPr>
          <w:bCs/>
          <w:sz w:val="28"/>
        </w:rPr>
        <w:t>Литвиненко Елены Викторовны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508A2" w:rsidRDefault="00F508A2" w:rsidP="00CE0585">
      <w:pPr>
        <w:jc w:val="center"/>
        <w:rPr>
          <w:sz w:val="28"/>
          <w:szCs w:val="28"/>
        </w:rPr>
      </w:pPr>
    </w:p>
    <w:p w:rsidR="00F508A2" w:rsidRDefault="00F508A2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508A2" w:rsidRPr="00E33682" w:rsidRDefault="00F508A2" w:rsidP="00CE0585">
      <w:pPr>
        <w:jc w:val="center"/>
        <w:rPr>
          <w:spacing w:val="60"/>
          <w:sz w:val="28"/>
          <w:szCs w:val="28"/>
        </w:rPr>
      </w:pPr>
    </w:p>
    <w:p w:rsidR="00F508A2" w:rsidRDefault="00F508A2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9447D">
        <w:rPr>
          <w:bCs/>
          <w:sz w:val="28"/>
        </w:rPr>
        <w:t>Литвиненко Елен</w:t>
      </w:r>
      <w:r>
        <w:rPr>
          <w:bCs/>
          <w:sz w:val="28"/>
        </w:rPr>
        <w:t>у</w:t>
      </w:r>
      <w:r w:rsidRPr="0039447D">
        <w:rPr>
          <w:bCs/>
          <w:sz w:val="28"/>
        </w:rPr>
        <w:t xml:space="preserve"> Викторовн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F508A2" w:rsidRDefault="00F508A2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508A2" w:rsidRPr="00A075F2" w:rsidRDefault="00F508A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508A2" w:rsidRDefault="00F508A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508A2" w:rsidRDefault="00F508A2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508A2" w:rsidRPr="00A075F2" w:rsidRDefault="00F508A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508A2" w:rsidRDefault="00F508A2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508A2" w:rsidRDefault="00F508A2" w:rsidP="00CE0585">
      <w:pPr>
        <w:pStyle w:val="BodyText"/>
        <w:spacing w:line="240" w:lineRule="auto"/>
      </w:pPr>
    </w:p>
    <w:p w:rsidR="00F508A2" w:rsidRDefault="00F508A2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508A2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B9"/>
    <w:rsid w:val="003C3A9C"/>
    <w:rsid w:val="003C78B5"/>
    <w:rsid w:val="003D1044"/>
    <w:rsid w:val="003D2F32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1E37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A1DEE"/>
    <w:rsid w:val="009A77E4"/>
    <w:rsid w:val="009B1743"/>
    <w:rsid w:val="009C5B34"/>
    <w:rsid w:val="009D11F9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78C2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08A2"/>
    <w:rsid w:val="00F56DB7"/>
    <w:rsid w:val="00F644C3"/>
    <w:rsid w:val="00F65F08"/>
    <w:rsid w:val="00F7163F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63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163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163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7163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7163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26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26E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26E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26E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7163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326E1"/>
    <w:rPr>
      <w:sz w:val="16"/>
      <w:szCs w:val="16"/>
    </w:rPr>
  </w:style>
  <w:style w:type="paragraph" w:customStyle="1" w:styleId="ConsPlusNormal">
    <w:name w:val="ConsPlusNormal"/>
    <w:uiPriority w:val="99"/>
    <w:rsid w:val="00F7163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7163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326E1"/>
    <w:rPr>
      <w:sz w:val="24"/>
      <w:szCs w:val="24"/>
    </w:rPr>
  </w:style>
  <w:style w:type="paragraph" w:styleId="BlockText">
    <w:name w:val="Block Text"/>
    <w:basedOn w:val="Normal"/>
    <w:uiPriority w:val="99"/>
    <w:rsid w:val="00F7163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6E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326E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326E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326E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326E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26E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7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324</Words>
  <Characters>1849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2016-08-24T06:18:00Z</dcterms:created>
  <dcterms:modified xsi:type="dcterms:W3CDTF">2017-03-31T11:43:00Z</dcterms:modified>
</cp:coreProperties>
</file>