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DD" w:rsidRPr="00D97A48" w:rsidRDefault="004F6DDD" w:rsidP="001A6BD3">
      <w:pPr>
        <w:pStyle w:val="Heading1"/>
        <w:jc w:val="center"/>
        <w:rPr>
          <w:sz w:val="28"/>
          <w:szCs w:val="28"/>
        </w:rPr>
      </w:pPr>
      <w:r w:rsidRPr="00905F0C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F6DDD" w:rsidRDefault="004F6DDD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F6DDD" w:rsidRDefault="004F6DDD" w:rsidP="001A6BD3">
      <w:pPr>
        <w:jc w:val="center"/>
        <w:rPr>
          <w:b/>
          <w:sz w:val="28"/>
          <w:szCs w:val="28"/>
        </w:rPr>
      </w:pPr>
    </w:p>
    <w:p w:rsidR="004F6DDD" w:rsidRDefault="004F6DDD" w:rsidP="001A6BD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F6DDD" w:rsidRPr="00CD11D7" w:rsidRDefault="004F6DDD" w:rsidP="001A6BD3"/>
    <w:p w:rsidR="004F6DDD" w:rsidRPr="005D1CD6" w:rsidRDefault="004F6DDD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25 июля 2018 года                                                                                       73-52</w:t>
      </w:r>
    </w:p>
    <w:p w:rsidR="004F6DDD" w:rsidRPr="005D1CD6" w:rsidRDefault="004F6DDD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F6DDD" w:rsidRPr="00567F2C" w:rsidRDefault="004F6DDD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F6DDD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F6DDD" w:rsidRPr="006F79C3" w:rsidRDefault="004F6DDD" w:rsidP="002E1CF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Михайловскому  десятимандатному избирательному округу № 1 Захаряна Армика Гамлетовича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4F6DDD" w:rsidRPr="00B70C9E" w:rsidRDefault="004F6DDD" w:rsidP="001A6BD3">
      <w:pPr>
        <w:jc w:val="center"/>
        <w:rPr>
          <w:b/>
          <w:bCs/>
          <w:sz w:val="16"/>
          <w:szCs w:val="16"/>
        </w:rPr>
      </w:pPr>
    </w:p>
    <w:p w:rsidR="004F6DDD" w:rsidRPr="005A0F8F" w:rsidRDefault="004F6DDD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Михайловскому десяти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 </w:t>
      </w:r>
      <w:r w:rsidRPr="00E71F98">
        <w:rPr>
          <w:bCs/>
          <w:sz w:val="28"/>
        </w:rPr>
        <w:t>Захаряна Армика Гамлетовича</w:t>
      </w:r>
      <w:r w:rsidRPr="00AA19F9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4F6DDD" w:rsidRPr="00886863" w:rsidRDefault="004F6DDD" w:rsidP="001A6BD3">
      <w:pPr>
        <w:jc w:val="center"/>
        <w:rPr>
          <w:sz w:val="16"/>
          <w:szCs w:val="16"/>
        </w:rPr>
      </w:pPr>
    </w:p>
    <w:p w:rsidR="004F6DDD" w:rsidRDefault="004F6DDD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F6DDD" w:rsidRPr="00886863" w:rsidRDefault="004F6DDD" w:rsidP="001A6BD3">
      <w:pPr>
        <w:jc w:val="center"/>
        <w:rPr>
          <w:spacing w:val="60"/>
          <w:sz w:val="16"/>
          <w:szCs w:val="16"/>
        </w:rPr>
      </w:pPr>
    </w:p>
    <w:p w:rsidR="004F6DDD" w:rsidRPr="00CB5177" w:rsidRDefault="004F6DDD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Михайловскому десяти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E71F98">
        <w:rPr>
          <w:bCs/>
          <w:sz w:val="28"/>
        </w:rPr>
        <w:t>Захаряна Армика Гамлетовича</w:t>
      </w:r>
      <w:r w:rsidRPr="00AA19F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A0F8F">
        <w:rPr>
          <w:bCs/>
          <w:sz w:val="28"/>
        </w:rPr>
        <w:t>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17 июля 2018</w:t>
      </w:r>
      <w:r w:rsidRPr="007519C3">
        <w:rPr>
          <w:bCs/>
          <w:sz w:val="28"/>
        </w:rPr>
        <w:t xml:space="preserve"> года.</w:t>
      </w:r>
    </w:p>
    <w:p w:rsidR="004F6DDD" w:rsidRPr="003A09BC" w:rsidRDefault="004F6DDD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</w:t>
      </w:r>
      <w:r w:rsidRPr="003A09BC">
        <w:rPr>
          <w:sz w:val="28"/>
          <w:szCs w:val="20"/>
        </w:rPr>
        <w:t xml:space="preserve"> </w:t>
      </w:r>
      <w:r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>17 часов 13 мин</w:t>
      </w:r>
      <w:r w:rsidRPr="003A09BC">
        <w:rPr>
          <w:sz w:val="28"/>
          <w:szCs w:val="20"/>
        </w:rPr>
        <w:t>.</w:t>
      </w:r>
    </w:p>
    <w:p w:rsidR="004F6DDD" w:rsidRDefault="004F6DDD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F6DDD" w:rsidRPr="00A075F2" w:rsidRDefault="004F6DDD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F6DDD" w:rsidRDefault="004F6DDD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F6DDD" w:rsidRPr="00B70C9E" w:rsidRDefault="004F6DDD" w:rsidP="001A6BD3">
      <w:pPr>
        <w:pStyle w:val="BodyText"/>
        <w:spacing w:line="240" w:lineRule="auto"/>
        <w:rPr>
          <w:sz w:val="16"/>
          <w:szCs w:val="16"/>
        </w:rPr>
      </w:pPr>
    </w:p>
    <w:p w:rsidR="004F6DDD" w:rsidRDefault="004F6DDD" w:rsidP="001A6BD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F6DDD" w:rsidRDefault="004F6DDD" w:rsidP="00A12AA9">
      <w:pPr>
        <w:pStyle w:val="BodyText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F6DDD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5964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AC2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E64E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90D9C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1CF2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4F6DDD"/>
    <w:rsid w:val="00500E51"/>
    <w:rsid w:val="00502BF5"/>
    <w:rsid w:val="0050573A"/>
    <w:rsid w:val="00513C7C"/>
    <w:rsid w:val="00515BCC"/>
    <w:rsid w:val="00520097"/>
    <w:rsid w:val="0052666E"/>
    <w:rsid w:val="00533BEB"/>
    <w:rsid w:val="00541EB1"/>
    <w:rsid w:val="00545A8B"/>
    <w:rsid w:val="005570B6"/>
    <w:rsid w:val="005615C8"/>
    <w:rsid w:val="00564C2E"/>
    <w:rsid w:val="00564C41"/>
    <w:rsid w:val="00564D6E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15B3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35A8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05F0C"/>
    <w:rsid w:val="0090630E"/>
    <w:rsid w:val="009147C6"/>
    <w:rsid w:val="009156EA"/>
    <w:rsid w:val="00924117"/>
    <w:rsid w:val="00924959"/>
    <w:rsid w:val="00925E04"/>
    <w:rsid w:val="00933C2D"/>
    <w:rsid w:val="00940057"/>
    <w:rsid w:val="00947EBB"/>
    <w:rsid w:val="0095793C"/>
    <w:rsid w:val="00972E1F"/>
    <w:rsid w:val="009747D4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D40CE"/>
    <w:rsid w:val="009F02C8"/>
    <w:rsid w:val="009F757F"/>
    <w:rsid w:val="00A01AC7"/>
    <w:rsid w:val="00A075F2"/>
    <w:rsid w:val="00A07EDC"/>
    <w:rsid w:val="00A1095A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A19F9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27BFF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D4F9E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35A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C59F5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1F98"/>
    <w:rsid w:val="00E76BCF"/>
    <w:rsid w:val="00E934EA"/>
    <w:rsid w:val="00E96A86"/>
    <w:rsid w:val="00EB2EB5"/>
    <w:rsid w:val="00EB48DE"/>
    <w:rsid w:val="00EB4FB8"/>
    <w:rsid w:val="00EC079B"/>
    <w:rsid w:val="00ED2146"/>
    <w:rsid w:val="00ED2EDE"/>
    <w:rsid w:val="00ED5CD3"/>
    <w:rsid w:val="00EF09C7"/>
    <w:rsid w:val="00EF73B3"/>
    <w:rsid w:val="00F0293B"/>
    <w:rsid w:val="00F32FF1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A3271"/>
    <w:rsid w:val="00FB10DB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5CD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5CD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7893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87893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789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7893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7893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48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285</Words>
  <Characters>1626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2018-07-26T12:59:00Z</cp:lastPrinted>
  <dcterms:created xsi:type="dcterms:W3CDTF">2018-08-04T09:21:00Z</dcterms:created>
  <dcterms:modified xsi:type="dcterms:W3CDTF">2018-08-04T09:25:00Z</dcterms:modified>
</cp:coreProperties>
</file>