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EE" w:rsidRPr="00D97A48" w:rsidRDefault="002A10EE" w:rsidP="00D97A48">
      <w:pPr>
        <w:pStyle w:val="Heading1"/>
        <w:jc w:val="center"/>
        <w:rPr>
          <w:sz w:val="28"/>
          <w:szCs w:val="28"/>
        </w:rPr>
      </w:pPr>
      <w:r w:rsidRPr="005A44C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A10EE" w:rsidRDefault="002A10E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A10EE" w:rsidRDefault="002A10EE" w:rsidP="00D97A48">
      <w:pPr>
        <w:jc w:val="center"/>
        <w:rPr>
          <w:b/>
          <w:sz w:val="28"/>
          <w:szCs w:val="28"/>
        </w:rPr>
      </w:pPr>
    </w:p>
    <w:p w:rsidR="002A10EE" w:rsidRPr="002F71AC" w:rsidRDefault="002A10E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A10EE" w:rsidRPr="005D1CD6" w:rsidRDefault="002A10E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14-55</w:t>
      </w:r>
    </w:p>
    <w:p w:rsidR="002A10EE" w:rsidRDefault="002A10E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16-40                                                                                                      </w:t>
      </w:r>
    </w:p>
    <w:p w:rsidR="002A10EE" w:rsidRPr="005D1CD6" w:rsidRDefault="002A10EE" w:rsidP="006D1A2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A10EE" w:rsidRPr="006F79C3" w:rsidRDefault="002A10E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A10E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A10EE" w:rsidRPr="006F79C3" w:rsidRDefault="002A10EE" w:rsidP="00C3054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Ермакова Вячеслава Александровича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A10EE" w:rsidRDefault="002A10EE" w:rsidP="00CE0585">
      <w:pPr>
        <w:jc w:val="center"/>
        <w:rPr>
          <w:b/>
          <w:bCs/>
          <w:sz w:val="28"/>
        </w:rPr>
      </w:pPr>
    </w:p>
    <w:p w:rsidR="002A10EE" w:rsidRPr="005A0F8F" w:rsidRDefault="002A10E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30542">
        <w:rPr>
          <w:bCs/>
          <w:sz w:val="28"/>
        </w:rPr>
        <w:t>Ермакова Вячеслава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A10EE" w:rsidRDefault="002A10EE" w:rsidP="00CE0585">
      <w:pPr>
        <w:jc w:val="center"/>
        <w:rPr>
          <w:sz w:val="28"/>
          <w:szCs w:val="28"/>
        </w:rPr>
      </w:pPr>
    </w:p>
    <w:p w:rsidR="002A10EE" w:rsidRDefault="002A10E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A10EE" w:rsidRPr="00E33682" w:rsidRDefault="002A10EE" w:rsidP="00CE0585">
      <w:pPr>
        <w:jc w:val="center"/>
        <w:rPr>
          <w:spacing w:val="60"/>
          <w:sz w:val="28"/>
          <w:szCs w:val="28"/>
        </w:rPr>
      </w:pPr>
    </w:p>
    <w:p w:rsidR="002A10EE" w:rsidRDefault="002A10E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30542">
        <w:rPr>
          <w:bCs/>
          <w:sz w:val="28"/>
        </w:rPr>
        <w:t>Ермакова Вячеслава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</w:t>
      </w:r>
      <w:bookmarkStart w:id="0" w:name="_GoBack"/>
      <w:bookmarkEnd w:id="0"/>
      <w:r w:rsidRPr="00282DB2">
        <w:rPr>
          <w:sz w:val="28"/>
          <w:szCs w:val="28"/>
        </w:rPr>
        <w:t>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2A10EE" w:rsidRDefault="002A10E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A10EE" w:rsidRPr="00A075F2" w:rsidRDefault="002A10E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A10EE" w:rsidRDefault="002A10E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A10EE" w:rsidRDefault="002A10E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A10EE" w:rsidRPr="00A075F2" w:rsidRDefault="002A10E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A10EE" w:rsidRDefault="002A10E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A10EE" w:rsidRDefault="002A10EE" w:rsidP="00CE0585">
      <w:pPr>
        <w:pStyle w:val="BodyText"/>
        <w:spacing w:line="240" w:lineRule="auto"/>
      </w:pPr>
    </w:p>
    <w:p w:rsidR="002A10EE" w:rsidRDefault="002A10E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A10E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A10EE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204C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A44C9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A20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672BD"/>
    <w:rsid w:val="00D723FB"/>
    <w:rsid w:val="00D751AB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4C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44C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A44C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A44C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A44C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C0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C0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C0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C0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A44C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70C03"/>
    <w:rPr>
      <w:sz w:val="16"/>
      <w:szCs w:val="16"/>
    </w:rPr>
  </w:style>
  <w:style w:type="paragraph" w:customStyle="1" w:styleId="ConsPlusNormal">
    <w:name w:val="ConsPlusNormal"/>
    <w:uiPriority w:val="99"/>
    <w:rsid w:val="005A44C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A44C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0C03"/>
    <w:rPr>
      <w:sz w:val="24"/>
      <w:szCs w:val="24"/>
    </w:rPr>
  </w:style>
  <w:style w:type="paragraph" w:styleId="BlockText">
    <w:name w:val="Block Text"/>
    <w:basedOn w:val="Normal"/>
    <w:uiPriority w:val="99"/>
    <w:rsid w:val="005A44C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C0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70C0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70C0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C0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70C0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0C0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89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326</Words>
  <Characters>1862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2016-08-22T11:49:00Z</dcterms:created>
  <dcterms:modified xsi:type="dcterms:W3CDTF">2017-03-31T11:24:00Z</dcterms:modified>
</cp:coreProperties>
</file>