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F6" w:rsidRPr="00D97A48" w:rsidRDefault="005358F6" w:rsidP="00D97A48">
      <w:pPr>
        <w:pStyle w:val="Heading1"/>
        <w:jc w:val="center"/>
        <w:rPr>
          <w:sz w:val="28"/>
          <w:szCs w:val="28"/>
        </w:rPr>
      </w:pPr>
      <w:r w:rsidRPr="0096048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358F6" w:rsidRDefault="005358F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58F6" w:rsidRDefault="005358F6" w:rsidP="00D97A48">
      <w:pPr>
        <w:jc w:val="center"/>
        <w:rPr>
          <w:b/>
          <w:sz w:val="28"/>
          <w:szCs w:val="28"/>
        </w:rPr>
      </w:pPr>
    </w:p>
    <w:p w:rsidR="005358F6" w:rsidRPr="002F71AC" w:rsidRDefault="005358F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358F6" w:rsidRPr="005D1CD6" w:rsidRDefault="005358F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15-19</w:t>
      </w:r>
    </w:p>
    <w:p w:rsidR="005358F6" w:rsidRDefault="005358F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15-41                                                                                                    </w:t>
      </w:r>
    </w:p>
    <w:p w:rsidR="005358F6" w:rsidRPr="005D1CD6" w:rsidRDefault="005358F6" w:rsidP="009A21E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58F6" w:rsidRPr="006F79C3" w:rsidRDefault="005358F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58F6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58F6" w:rsidRPr="006F79C3" w:rsidRDefault="005358F6" w:rsidP="00F062E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Сергеевой Любовь Геннадьевны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358F6" w:rsidRDefault="005358F6" w:rsidP="00CE0585">
      <w:pPr>
        <w:jc w:val="center"/>
        <w:rPr>
          <w:b/>
          <w:bCs/>
          <w:sz w:val="28"/>
        </w:rPr>
      </w:pPr>
    </w:p>
    <w:p w:rsidR="005358F6" w:rsidRPr="005A0F8F" w:rsidRDefault="005358F6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062E2">
        <w:rPr>
          <w:bCs/>
          <w:sz w:val="28"/>
        </w:rPr>
        <w:t>Сергеевой Любовь Геннадьевны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358F6" w:rsidRDefault="005358F6" w:rsidP="00CE0585">
      <w:pPr>
        <w:jc w:val="center"/>
        <w:rPr>
          <w:sz w:val="28"/>
          <w:szCs w:val="28"/>
        </w:rPr>
      </w:pPr>
    </w:p>
    <w:p w:rsidR="005358F6" w:rsidRDefault="005358F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58F6" w:rsidRPr="00E33682" w:rsidRDefault="005358F6" w:rsidP="00CE0585">
      <w:pPr>
        <w:jc w:val="center"/>
        <w:rPr>
          <w:spacing w:val="60"/>
          <w:sz w:val="28"/>
          <w:szCs w:val="28"/>
        </w:rPr>
      </w:pPr>
    </w:p>
    <w:p w:rsidR="005358F6" w:rsidRDefault="005358F6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Сергееву</w:t>
      </w:r>
      <w:bookmarkStart w:id="0" w:name="_GoBack"/>
      <w:bookmarkEnd w:id="0"/>
      <w:r>
        <w:rPr>
          <w:bCs/>
          <w:sz w:val="28"/>
        </w:rPr>
        <w:t xml:space="preserve"> Любовь Геннадьевну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358F6" w:rsidRDefault="005358F6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358F6" w:rsidRPr="00A075F2" w:rsidRDefault="005358F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358F6" w:rsidRDefault="005358F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358F6" w:rsidRDefault="005358F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358F6" w:rsidRPr="00A075F2" w:rsidRDefault="005358F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58F6" w:rsidRDefault="005358F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358F6" w:rsidRDefault="005358F6" w:rsidP="00CE0585">
      <w:pPr>
        <w:pStyle w:val="BodyText"/>
        <w:spacing w:line="240" w:lineRule="auto"/>
      </w:pPr>
    </w:p>
    <w:p w:rsidR="005358F6" w:rsidRDefault="005358F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358F6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358F6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D1CD6"/>
    <w:rsid w:val="005D3FD8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60489"/>
    <w:rsid w:val="00972E1F"/>
    <w:rsid w:val="009A1DEE"/>
    <w:rsid w:val="009A21E9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0CCE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48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6048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6048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6048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6048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C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CB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CB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6048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CB3"/>
    <w:rPr>
      <w:sz w:val="16"/>
      <w:szCs w:val="16"/>
    </w:rPr>
  </w:style>
  <w:style w:type="paragraph" w:customStyle="1" w:styleId="ConsPlusNormal">
    <w:name w:val="ConsPlusNormal"/>
    <w:uiPriority w:val="99"/>
    <w:rsid w:val="0096048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6048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7CB3"/>
    <w:rPr>
      <w:sz w:val="24"/>
      <w:szCs w:val="24"/>
    </w:rPr>
  </w:style>
  <w:style w:type="paragraph" w:styleId="BlockText">
    <w:name w:val="Block Text"/>
    <w:basedOn w:val="Normal"/>
    <w:uiPriority w:val="99"/>
    <w:rsid w:val="0096048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CB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47CB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7CB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7CB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47CB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C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6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321</Words>
  <Characters>1835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2016-08-23T12:41:00Z</dcterms:created>
  <dcterms:modified xsi:type="dcterms:W3CDTF">2017-03-31T11:41:00Z</dcterms:modified>
</cp:coreProperties>
</file>