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36" w:rsidRPr="00D97A48" w:rsidRDefault="007F4936" w:rsidP="00D97A48">
      <w:pPr>
        <w:pStyle w:val="Heading1"/>
        <w:jc w:val="center"/>
        <w:rPr>
          <w:sz w:val="28"/>
          <w:szCs w:val="28"/>
        </w:rPr>
      </w:pPr>
      <w:r w:rsidRPr="00C0014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F4936" w:rsidRDefault="007F493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F4936" w:rsidRDefault="007F4936" w:rsidP="00D97A48">
      <w:pPr>
        <w:jc w:val="center"/>
        <w:rPr>
          <w:b/>
          <w:sz w:val="28"/>
          <w:szCs w:val="28"/>
        </w:rPr>
      </w:pPr>
    </w:p>
    <w:p w:rsidR="007F4936" w:rsidRPr="002F71AC" w:rsidRDefault="007F493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F4936" w:rsidRPr="005D1CD6" w:rsidRDefault="007F493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14-44</w:t>
      </w:r>
    </w:p>
    <w:p w:rsidR="007F4936" w:rsidRDefault="007F493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16-11                                                                                                     </w:t>
      </w:r>
    </w:p>
    <w:p w:rsidR="007F4936" w:rsidRPr="005D1CD6" w:rsidRDefault="007F4936" w:rsidP="004C689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F4936" w:rsidRPr="006F79C3" w:rsidRDefault="007F493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F4936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F4936" w:rsidRPr="00BA7014" w:rsidRDefault="007F4936" w:rsidP="00610A1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Гудина Станислава Петровича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F4936" w:rsidRDefault="007F4936" w:rsidP="00CE0585">
      <w:pPr>
        <w:jc w:val="center"/>
        <w:rPr>
          <w:b/>
          <w:bCs/>
          <w:sz w:val="28"/>
        </w:rPr>
      </w:pPr>
    </w:p>
    <w:p w:rsidR="007F4936" w:rsidRPr="00BA7014" w:rsidRDefault="007F4936" w:rsidP="00CE0585">
      <w:pPr>
        <w:jc w:val="center"/>
        <w:rPr>
          <w:b/>
          <w:bCs/>
          <w:sz w:val="28"/>
        </w:rPr>
      </w:pPr>
      <w:bookmarkStart w:id="0" w:name="_GoBack"/>
      <w:bookmarkEnd w:id="0"/>
    </w:p>
    <w:p w:rsidR="007F4936" w:rsidRPr="005A0F8F" w:rsidRDefault="007F4936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77FFD">
        <w:rPr>
          <w:bCs/>
          <w:sz w:val="28"/>
        </w:rPr>
        <w:t xml:space="preserve">Гудина </w:t>
      </w:r>
      <w:r w:rsidRPr="00610A11">
        <w:rPr>
          <w:bCs/>
          <w:sz w:val="28"/>
        </w:rPr>
        <w:t>Станислава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F4936" w:rsidRDefault="007F4936" w:rsidP="00CE0585">
      <w:pPr>
        <w:jc w:val="center"/>
        <w:rPr>
          <w:sz w:val="28"/>
          <w:szCs w:val="28"/>
        </w:rPr>
      </w:pPr>
    </w:p>
    <w:p w:rsidR="007F4936" w:rsidRDefault="007F493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F4936" w:rsidRPr="00E33682" w:rsidRDefault="007F4936" w:rsidP="00CE0585">
      <w:pPr>
        <w:jc w:val="center"/>
        <w:rPr>
          <w:spacing w:val="60"/>
          <w:sz w:val="28"/>
          <w:szCs w:val="28"/>
        </w:rPr>
      </w:pPr>
    </w:p>
    <w:p w:rsidR="007F4936" w:rsidRDefault="007F4936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77FFD">
        <w:rPr>
          <w:bCs/>
          <w:sz w:val="28"/>
        </w:rPr>
        <w:t xml:space="preserve">Гудина </w:t>
      </w:r>
      <w:r w:rsidRPr="00610A11">
        <w:rPr>
          <w:bCs/>
          <w:sz w:val="28"/>
        </w:rPr>
        <w:t>Станислава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F4936" w:rsidRDefault="007F4936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F4936" w:rsidRPr="00A075F2" w:rsidRDefault="007F493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F4936" w:rsidRDefault="007F493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F4936" w:rsidRDefault="007F493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F4936" w:rsidRPr="00A075F2" w:rsidRDefault="007F493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F4936" w:rsidRDefault="007F493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F4936" w:rsidRDefault="007F4936" w:rsidP="00CE0585">
      <w:pPr>
        <w:pStyle w:val="BodyText"/>
        <w:spacing w:line="240" w:lineRule="auto"/>
      </w:pPr>
    </w:p>
    <w:p w:rsidR="007F4936" w:rsidRDefault="007F493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F4936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5D95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259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C689F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1517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936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014C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14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014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0014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0014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0014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44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744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44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44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0014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744D"/>
    <w:rPr>
      <w:sz w:val="16"/>
      <w:szCs w:val="16"/>
    </w:rPr>
  </w:style>
  <w:style w:type="paragraph" w:customStyle="1" w:styleId="ConsPlusNormal">
    <w:name w:val="ConsPlusNormal"/>
    <w:uiPriority w:val="99"/>
    <w:rsid w:val="00C001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0014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5744D"/>
    <w:rPr>
      <w:sz w:val="24"/>
      <w:szCs w:val="24"/>
    </w:rPr>
  </w:style>
  <w:style w:type="paragraph" w:styleId="BlockText">
    <w:name w:val="Block Text"/>
    <w:basedOn w:val="Normal"/>
    <w:uiPriority w:val="99"/>
    <w:rsid w:val="00C0014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44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744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744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744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5744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744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61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320</Words>
  <Characters>1830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2016-08-22T10:50:00Z</dcterms:created>
  <dcterms:modified xsi:type="dcterms:W3CDTF">2017-03-31T11:22:00Z</dcterms:modified>
</cp:coreProperties>
</file>