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F8A" w:rsidRPr="00D97A48" w:rsidRDefault="00665F8A" w:rsidP="00D97A48">
      <w:pPr>
        <w:pStyle w:val="Heading1"/>
        <w:jc w:val="center"/>
        <w:rPr>
          <w:sz w:val="28"/>
          <w:szCs w:val="28"/>
        </w:rPr>
      </w:pPr>
      <w:r w:rsidRPr="00D613E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65F8A" w:rsidRDefault="00665F8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65F8A" w:rsidRDefault="00665F8A" w:rsidP="00D97A48">
      <w:pPr>
        <w:jc w:val="center"/>
        <w:rPr>
          <w:b/>
          <w:sz w:val="28"/>
          <w:szCs w:val="28"/>
        </w:rPr>
      </w:pPr>
    </w:p>
    <w:p w:rsidR="00665F8A" w:rsidRPr="002F71AC" w:rsidRDefault="00665F8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65F8A" w:rsidRPr="005D1CD6" w:rsidRDefault="00665F8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14-51</w:t>
      </w:r>
    </w:p>
    <w:p w:rsidR="00665F8A" w:rsidRDefault="00665F8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16-29                                                                                                      </w:t>
      </w:r>
    </w:p>
    <w:p w:rsidR="00665F8A" w:rsidRPr="005D1CD6" w:rsidRDefault="00665F8A" w:rsidP="00F26F5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65F8A" w:rsidRPr="006F79C3" w:rsidRDefault="00665F8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65F8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65F8A" w:rsidRPr="006F79C3" w:rsidRDefault="00665F8A" w:rsidP="00624DEB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Башмаковой Светланы Леонидовны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65F8A" w:rsidRDefault="00665F8A" w:rsidP="00CE0585">
      <w:pPr>
        <w:jc w:val="center"/>
        <w:rPr>
          <w:b/>
          <w:bCs/>
          <w:sz w:val="28"/>
        </w:rPr>
      </w:pPr>
    </w:p>
    <w:p w:rsidR="00665F8A" w:rsidRPr="005A0F8F" w:rsidRDefault="00665F8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24DEB">
        <w:rPr>
          <w:bCs/>
          <w:sz w:val="28"/>
        </w:rPr>
        <w:t>Башмаковой Светланы Леонидовны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65F8A" w:rsidRDefault="00665F8A" w:rsidP="00CE0585">
      <w:pPr>
        <w:jc w:val="center"/>
        <w:rPr>
          <w:sz w:val="28"/>
          <w:szCs w:val="28"/>
        </w:rPr>
      </w:pPr>
    </w:p>
    <w:p w:rsidR="00665F8A" w:rsidRDefault="00665F8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65F8A" w:rsidRPr="00E33682" w:rsidRDefault="00665F8A" w:rsidP="00CE0585">
      <w:pPr>
        <w:jc w:val="center"/>
        <w:rPr>
          <w:spacing w:val="60"/>
          <w:sz w:val="28"/>
          <w:szCs w:val="28"/>
        </w:rPr>
      </w:pPr>
    </w:p>
    <w:p w:rsidR="00665F8A" w:rsidRDefault="00665F8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24DEB">
        <w:rPr>
          <w:bCs/>
          <w:sz w:val="28"/>
        </w:rPr>
        <w:t>Башмаков</w:t>
      </w:r>
      <w:r>
        <w:rPr>
          <w:bCs/>
          <w:sz w:val="28"/>
        </w:rPr>
        <w:t>у</w:t>
      </w:r>
      <w:r w:rsidRPr="00624DEB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624DEB">
        <w:rPr>
          <w:bCs/>
          <w:sz w:val="28"/>
        </w:rPr>
        <w:t xml:space="preserve"> Леонидовн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65F8A" w:rsidRDefault="00665F8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65F8A" w:rsidRPr="00A075F2" w:rsidRDefault="00665F8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65F8A" w:rsidRDefault="00665F8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65F8A" w:rsidRDefault="00665F8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65F8A" w:rsidRPr="00A075F2" w:rsidRDefault="00665F8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65F8A" w:rsidRDefault="00665F8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65F8A" w:rsidRDefault="00665F8A" w:rsidP="00CE0585">
      <w:pPr>
        <w:pStyle w:val="BodyText"/>
        <w:spacing w:line="240" w:lineRule="auto"/>
      </w:pPr>
    </w:p>
    <w:p w:rsidR="00665F8A" w:rsidRDefault="00665F8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65F8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056E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65F8A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76E11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13EE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26F53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3E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13E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13E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13E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613E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7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7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7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79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613E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21790"/>
    <w:rPr>
      <w:sz w:val="16"/>
      <w:szCs w:val="16"/>
    </w:rPr>
  </w:style>
  <w:style w:type="paragraph" w:customStyle="1" w:styleId="ConsPlusNormal">
    <w:name w:val="ConsPlusNormal"/>
    <w:uiPriority w:val="99"/>
    <w:rsid w:val="00D613E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613E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790"/>
    <w:rPr>
      <w:sz w:val="24"/>
      <w:szCs w:val="24"/>
    </w:rPr>
  </w:style>
  <w:style w:type="paragraph" w:styleId="BlockText">
    <w:name w:val="Block Text"/>
    <w:basedOn w:val="Normal"/>
    <w:uiPriority w:val="99"/>
    <w:rsid w:val="00D613E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79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179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179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79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2179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179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0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325</Words>
  <Characters>1853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2016-08-22T11:43:00Z</dcterms:created>
  <dcterms:modified xsi:type="dcterms:W3CDTF">2017-03-31T11:23:00Z</dcterms:modified>
</cp:coreProperties>
</file>