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23B" w:rsidRPr="00D97A48" w:rsidRDefault="005F623B" w:rsidP="007E6F71">
      <w:pPr>
        <w:pStyle w:val="Heading1"/>
        <w:jc w:val="center"/>
        <w:rPr>
          <w:sz w:val="28"/>
          <w:szCs w:val="28"/>
        </w:rPr>
      </w:pPr>
      <w:r w:rsidRPr="002B3D5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F623B" w:rsidRDefault="005F623B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F623B" w:rsidRDefault="005F623B" w:rsidP="007E6F71">
      <w:pPr>
        <w:jc w:val="center"/>
        <w:rPr>
          <w:b/>
          <w:sz w:val="28"/>
          <w:szCs w:val="28"/>
        </w:rPr>
      </w:pPr>
    </w:p>
    <w:p w:rsidR="005F623B" w:rsidRDefault="005F623B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F623B" w:rsidRPr="00CD11D7" w:rsidRDefault="005F623B" w:rsidP="007E6F71"/>
    <w:p w:rsidR="005F623B" w:rsidRPr="005D1CD6" w:rsidRDefault="005F623B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15-67</w:t>
      </w:r>
    </w:p>
    <w:p w:rsidR="005F623B" w:rsidRDefault="005F623B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17-33                                                                                                       </w:t>
      </w:r>
    </w:p>
    <w:p w:rsidR="005F623B" w:rsidRPr="005D1CD6" w:rsidRDefault="005F623B" w:rsidP="0018721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F623B" w:rsidRPr="006F79C3" w:rsidRDefault="005F623B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F623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F623B" w:rsidRPr="006F79C3" w:rsidRDefault="005F623B" w:rsidP="0017070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Погорелова Владимира Анатольевича,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5F623B" w:rsidRDefault="005F623B" w:rsidP="007E6F71">
      <w:pPr>
        <w:jc w:val="center"/>
        <w:rPr>
          <w:b/>
          <w:bCs/>
          <w:sz w:val="28"/>
        </w:rPr>
      </w:pPr>
    </w:p>
    <w:p w:rsidR="005F623B" w:rsidRPr="005A0F8F" w:rsidRDefault="005F623B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70701">
        <w:rPr>
          <w:bCs/>
          <w:sz w:val="28"/>
        </w:rPr>
        <w:t>Погорелова Владимира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F623B" w:rsidRDefault="005F623B" w:rsidP="007E6F71">
      <w:pPr>
        <w:jc w:val="center"/>
        <w:rPr>
          <w:sz w:val="28"/>
          <w:szCs w:val="28"/>
        </w:rPr>
      </w:pPr>
    </w:p>
    <w:p w:rsidR="005F623B" w:rsidRDefault="005F623B" w:rsidP="007E6F71">
      <w:pPr>
        <w:jc w:val="center"/>
        <w:rPr>
          <w:b/>
          <w:sz w:val="28"/>
          <w:szCs w:val="28"/>
        </w:rPr>
      </w:pPr>
      <w:bookmarkStart w:id="0" w:name="_GoBack"/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bookmarkEnd w:id="0"/>
    <w:p w:rsidR="005F623B" w:rsidRPr="00E33682" w:rsidRDefault="005F623B" w:rsidP="007E6F71">
      <w:pPr>
        <w:jc w:val="center"/>
        <w:rPr>
          <w:spacing w:val="60"/>
          <w:sz w:val="28"/>
          <w:szCs w:val="28"/>
        </w:rPr>
      </w:pPr>
    </w:p>
    <w:p w:rsidR="005F623B" w:rsidRDefault="005F623B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70701">
        <w:rPr>
          <w:bCs/>
          <w:sz w:val="28"/>
        </w:rPr>
        <w:t>Погорелова Владимира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5F623B" w:rsidRDefault="005F623B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F623B" w:rsidRPr="00A075F2" w:rsidRDefault="005F623B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F623B" w:rsidRDefault="005F623B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F623B" w:rsidRDefault="005F623B" w:rsidP="007E6F71">
      <w:pPr>
        <w:pStyle w:val="BodyText"/>
        <w:spacing w:line="240" w:lineRule="auto"/>
      </w:pPr>
    </w:p>
    <w:p w:rsidR="005F623B" w:rsidRDefault="005F623B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F623B" w:rsidRDefault="005F623B" w:rsidP="007E6F71">
      <w:pPr>
        <w:pStyle w:val="BodyText"/>
        <w:spacing w:line="240" w:lineRule="auto"/>
      </w:pPr>
    </w:p>
    <w:p w:rsidR="005F623B" w:rsidRDefault="005F623B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F623B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8721C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3D56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5F623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C4171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13325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D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3D5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B3D5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B3D5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B3D5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0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604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604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604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B3D5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4604E"/>
    <w:rPr>
      <w:sz w:val="16"/>
      <w:szCs w:val="16"/>
    </w:rPr>
  </w:style>
  <w:style w:type="paragraph" w:customStyle="1" w:styleId="ConsPlusNormal">
    <w:name w:val="ConsPlusNormal"/>
    <w:uiPriority w:val="99"/>
    <w:rsid w:val="002B3D5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B3D5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4604E"/>
    <w:rPr>
      <w:sz w:val="24"/>
      <w:szCs w:val="24"/>
    </w:rPr>
  </w:style>
  <w:style w:type="paragraph" w:styleId="BlockText">
    <w:name w:val="Block Text"/>
    <w:basedOn w:val="Normal"/>
    <w:uiPriority w:val="99"/>
    <w:rsid w:val="002B3D5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04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4604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4604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604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4604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604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1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290</Words>
  <Characters>1659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2016-08-24T11:47:00Z</dcterms:created>
  <dcterms:modified xsi:type="dcterms:W3CDTF">2017-03-31T11:48:00Z</dcterms:modified>
</cp:coreProperties>
</file>