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115" w:rsidRPr="00D97A48" w:rsidRDefault="00C11115" w:rsidP="005D5017">
      <w:pPr>
        <w:pStyle w:val="Heading1"/>
        <w:jc w:val="center"/>
        <w:rPr>
          <w:sz w:val="28"/>
          <w:szCs w:val="28"/>
        </w:rPr>
      </w:pPr>
      <w:r w:rsidRPr="0098582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11115" w:rsidRDefault="00C11115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C11115" w:rsidRDefault="00C11115" w:rsidP="005D5017">
      <w:pPr>
        <w:jc w:val="center"/>
        <w:rPr>
          <w:b/>
          <w:sz w:val="28"/>
          <w:szCs w:val="28"/>
        </w:rPr>
      </w:pPr>
    </w:p>
    <w:p w:rsidR="00C11115" w:rsidRDefault="00C11115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11115" w:rsidRPr="00CD11D7" w:rsidRDefault="00C11115" w:rsidP="005D5017"/>
    <w:p w:rsidR="00C11115" w:rsidRPr="005D1CD6" w:rsidRDefault="00C11115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10</w:t>
      </w:r>
    </w:p>
    <w:p w:rsidR="00C11115" w:rsidRPr="005D1CD6" w:rsidRDefault="00C11115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11115" w:rsidRPr="006F79C3" w:rsidRDefault="00C11115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1111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11115" w:rsidRPr="003071B1" w:rsidRDefault="00C11115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Андреевой Юлии Николаевны,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C11115" w:rsidRDefault="00C11115" w:rsidP="005D5017">
      <w:pPr>
        <w:ind w:firstLine="709"/>
        <w:jc w:val="center"/>
        <w:rPr>
          <w:b/>
          <w:bCs/>
          <w:sz w:val="28"/>
        </w:rPr>
      </w:pPr>
    </w:p>
    <w:p w:rsidR="00C11115" w:rsidRPr="009153EC" w:rsidRDefault="00C11115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Андреевой Юлии Николаевны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C11115" w:rsidRPr="009153EC" w:rsidRDefault="00C11115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Андреевой Юлией Николаевной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C11115" w:rsidRPr="009153EC" w:rsidRDefault="00C11115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C11115" w:rsidRDefault="00C11115" w:rsidP="005D5017">
      <w:pPr>
        <w:ind w:firstLine="709"/>
        <w:jc w:val="center"/>
        <w:rPr>
          <w:sz w:val="28"/>
          <w:szCs w:val="28"/>
        </w:rPr>
      </w:pPr>
    </w:p>
    <w:p w:rsidR="00C11115" w:rsidRDefault="00C11115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11115" w:rsidRPr="00E33682" w:rsidRDefault="00C11115" w:rsidP="005D5017">
      <w:pPr>
        <w:ind w:firstLine="709"/>
        <w:jc w:val="center"/>
        <w:rPr>
          <w:spacing w:val="60"/>
          <w:sz w:val="28"/>
          <w:szCs w:val="28"/>
        </w:rPr>
      </w:pPr>
    </w:p>
    <w:p w:rsidR="00C11115" w:rsidRPr="009153EC" w:rsidRDefault="00C11115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Андреевой Юлию Николаевну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1984 </w:t>
      </w:r>
      <w:r w:rsidRPr="009153EC">
        <w:rPr>
          <w:sz w:val="28"/>
        </w:rPr>
        <w:t xml:space="preserve">года рождения, место жительства: Ростовская область, </w:t>
      </w:r>
      <w:r>
        <w:rPr>
          <w:sz w:val="28"/>
        </w:rPr>
        <w:t>г. Красный Сулин</w:t>
      </w:r>
      <w:r w:rsidRPr="009153EC">
        <w:rPr>
          <w:sz w:val="28"/>
        </w:rPr>
        <w:t>, место работы и должность:</w:t>
      </w:r>
      <w:r>
        <w:rPr>
          <w:sz w:val="28"/>
        </w:rPr>
        <w:t xml:space="preserve"> ООО «Пригородное», специалист отдела кадров</w:t>
      </w:r>
      <w:r w:rsidRPr="009153EC">
        <w:rPr>
          <w:sz w:val="28"/>
        </w:rPr>
        <w:t xml:space="preserve">, 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27</w:t>
      </w:r>
      <w:r w:rsidRPr="00477C45">
        <w:rPr>
          <w:sz w:val="28"/>
        </w:rPr>
        <w:t xml:space="preserve"> минут.</w:t>
      </w:r>
    </w:p>
    <w:p w:rsidR="00C11115" w:rsidRPr="009153EC" w:rsidRDefault="00C11115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C11115" w:rsidRPr="009153EC" w:rsidRDefault="00C11115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C11115" w:rsidRPr="009153EC" w:rsidRDefault="00C11115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C11115" w:rsidRPr="009153EC" w:rsidRDefault="00C11115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C11115" w:rsidRDefault="00C11115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11115" w:rsidRDefault="00C11115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11115" w:rsidRPr="00A075F2" w:rsidRDefault="00C11115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C11115" w:rsidRPr="005D5017" w:rsidRDefault="00C11115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C11115" w:rsidRPr="005D5017" w:rsidRDefault="00C11115" w:rsidP="005D5017">
      <w:pPr>
        <w:ind w:firstLine="709"/>
        <w:rPr>
          <w:sz w:val="28"/>
          <w:szCs w:val="20"/>
        </w:rPr>
      </w:pPr>
    </w:p>
    <w:p w:rsidR="00C11115" w:rsidRPr="005D5017" w:rsidRDefault="00C11115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C11115" w:rsidRPr="005D5017" w:rsidRDefault="00C11115" w:rsidP="005D5017">
      <w:pPr>
        <w:ind w:firstLine="709"/>
        <w:rPr>
          <w:sz w:val="28"/>
          <w:szCs w:val="20"/>
        </w:rPr>
      </w:pPr>
    </w:p>
    <w:p w:rsidR="00C11115" w:rsidRPr="005D5017" w:rsidRDefault="00C11115" w:rsidP="005D5017">
      <w:pPr>
        <w:ind w:firstLine="709"/>
        <w:rPr>
          <w:sz w:val="28"/>
          <w:szCs w:val="20"/>
        </w:rPr>
      </w:pPr>
    </w:p>
    <w:p w:rsidR="00C11115" w:rsidRPr="005D5017" w:rsidRDefault="00C11115" w:rsidP="005D5017">
      <w:pPr>
        <w:ind w:firstLine="709"/>
        <w:rPr>
          <w:sz w:val="28"/>
          <w:szCs w:val="20"/>
        </w:rPr>
      </w:pPr>
    </w:p>
    <w:p w:rsidR="00C11115" w:rsidRPr="005D5017" w:rsidRDefault="00C11115" w:rsidP="005D5017">
      <w:pPr>
        <w:ind w:firstLine="709"/>
        <w:rPr>
          <w:sz w:val="28"/>
          <w:szCs w:val="20"/>
        </w:rPr>
      </w:pPr>
    </w:p>
    <w:p w:rsidR="00C11115" w:rsidRPr="005D5017" w:rsidRDefault="00C11115" w:rsidP="005D5017">
      <w:pPr>
        <w:ind w:firstLine="709"/>
        <w:rPr>
          <w:sz w:val="28"/>
          <w:szCs w:val="20"/>
        </w:rPr>
      </w:pPr>
    </w:p>
    <w:p w:rsidR="00C11115" w:rsidRPr="005D5017" w:rsidRDefault="00C11115" w:rsidP="005D5017">
      <w:pPr>
        <w:ind w:firstLine="709"/>
        <w:rPr>
          <w:sz w:val="28"/>
          <w:szCs w:val="20"/>
        </w:rPr>
      </w:pPr>
    </w:p>
    <w:p w:rsidR="00C11115" w:rsidRDefault="00C11115" w:rsidP="005D5017">
      <w:pPr>
        <w:pStyle w:val="BodyText"/>
        <w:spacing w:line="240" w:lineRule="auto"/>
        <w:ind w:firstLine="709"/>
      </w:pPr>
    </w:p>
    <w:sectPr w:rsidR="00C11115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3298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7EAB"/>
    <w:rsid w:val="00177F03"/>
    <w:rsid w:val="00184ECA"/>
    <w:rsid w:val="00185218"/>
    <w:rsid w:val="00190B4F"/>
    <w:rsid w:val="00195406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0E2E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2EE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C1FB0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8582C"/>
    <w:rsid w:val="00992C81"/>
    <w:rsid w:val="009A1DEE"/>
    <w:rsid w:val="009A77E4"/>
    <w:rsid w:val="009B1743"/>
    <w:rsid w:val="009C5B34"/>
    <w:rsid w:val="009D11F9"/>
    <w:rsid w:val="009D641F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1115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61C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C60C7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03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506</Words>
  <Characters>2885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6</cp:revision>
  <cp:lastPrinted>2023-08-02T11:22:00Z</cp:lastPrinted>
  <dcterms:created xsi:type="dcterms:W3CDTF">2023-08-01T16:32:00Z</dcterms:created>
  <dcterms:modified xsi:type="dcterms:W3CDTF">2023-08-02T11:22:00Z</dcterms:modified>
</cp:coreProperties>
</file>