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65" w:rsidRPr="00D97A48" w:rsidRDefault="009E6265" w:rsidP="00D97A48">
      <w:pPr>
        <w:pStyle w:val="Heading1"/>
        <w:jc w:val="center"/>
        <w:rPr>
          <w:sz w:val="28"/>
          <w:szCs w:val="28"/>
        </w:rPr>
      </w:pPr>
      <w:r w:rsidRPr="0010431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E6265" w:rsidRDefault="009E626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E6265" w:rsidRDefault="009E6265" w:rsidP="00D97A48">
      <w:pPr>
        <w:jc w:val="center"/>
        <w:rPr>
          <w:b/>
          <w:sz w:val="28"/>
          <w:szCs w:val="28"/>
        </w:rPr>
      </w:pPr>
    </w:p>
    <w:p w:rsidR="009E6265" w:rsidRPr="002F71AC" w:rsidRDefault="009E626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E6265" w:rsidRPr="005D1CD6" w:rsidRDefault="009E626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14-36</w:t>
      </w:r>
    </w:p>
    <w:p w:rsidR="009E6265" w:rsidRDefault="009E626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15-50                                                                                                      </w:t>
      </w:r>
    </w:p>
    <w:p w:rsidR="009E6265" w:rsidRPr="005D1CD6" w:rsidRDefault="009E6265" w:rsidP="001A2F92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E6265" w:rsidRPr="006F79C3" w:rsidRDefault="009E626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E626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E6265" w:rsidRPr="006F79C3" w:rsidRDefault="009E6265" w:rsidP="005476A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Кононенко Ирины Алексеевны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E6265" w:rsidRDefault="009E6265" w:rsidP="00CE0585">
      <w:pPr>
        <w:jc w:val="center"/>
        <w:rPr>
          <w:b/>
          <w:bCs/>
          <w:sz w:val="28"/>
        </w:rPr>
      </w:pPr>
    </w:p>
    <w:p w:rsidR="009E6265" w:rsidRPr="005A0F8F" w:rsidRDefault="009E626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7330C">
        <w:rPr>
          <w:bCs/>
          <w:sz w:val="28"/>
        </w:rPr>
        <w:t>Кононенко Ирины Алексеевны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E6265" w:rsidRDefault="009E6265" w:rsidP="00CE0585">
      <w:pPr>
        <w:jc w:val="center"/>
        <w:rPr>
          <w:sz w:val="28"/>
          <w:szCs w:val="28"/>
        </w:rPr>
      </w:pPr>
    </w:p>
    <w:p w:rsidR="009E6265" w:rsidRDefault="009E626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E6265" w:rsidRPr="00E33682" w:rsidRDefault="009E6265" w:rsidP="00CE0585">
      <w:pPr>
        <w:jc w:val="center"/>
        <w:rPr>
          <w:spacing w:val="60"/>
          <w:sz w:val="28"/>
          <w:szCs w:val="28"/>
        </w:rPr>
      </w:pPr>
    </w:p>
    <w:p w:rsidR="009E6265" w:rsidRDefault="009E626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7330C">
        <w:rPr>
          <w:bCs/>
          <w:sz w:val="28"/>
        </w:rPr>
        <w:t>Кононенко Ирин</w:t>
      </w:r>
      <w:r>
        <w:rPr>
          <w:bCs/>
          <w:sz w:val="28"/>
        </w:rPr>
        <w:t>у</w:t>
      </w:r>
      <w:r w:rsidRPr="0077330C">
        <w:rPr>
          <w:bCs/>
          <w:sz w:val="28"/>
        </w:rPr>
        <w:t xml:space="preserve"> Алексеевн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E6265" w:rsidRDefault="009E626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E6265" w:rsidRPr="00A075F2" w:rsidRDefault="009E626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E6265" w:rsidRDefault="009E626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E6265" w:rsidRDefault="009E626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E6265" w:rsidRPr="00A075F2" w:rsidRDefault="009E626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E6265" w:rsidRDefault="009E626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E6265" w:rsidRDefault="009E6265" w:rsidP="00CE0585">
      <w:pPr>
        <w:pStyle w:val="BodyText"/>
        <w:spacing w:line="240" w:lineRule="auto"/>
      </w:pPr>
    </w:p>
    <w:p w:rsidR="009E6265" w:rsidRDefault="009E626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E626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3144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4314"/>
    <w:rsid w:val="00106CAA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2F92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476AD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E73EA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36D30"/>
    <w:rsid w:val="00744B2B"/>
    <w:rsid w:val="007471B6"/>
    <w:rsid w:val="007509D8"/>
    <w:rsid w:val="00761CED"/>
    <w:rsid w:val="007662DA"/>
    <w:rsid w:val="00773005"/>
    <w:rsid w:val="0077330C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064E8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D3D1A"/>
    <w:rsid w:val="009E6265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666A2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2FBC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31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4314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4314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04314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04314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C6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C6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3C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3C6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04314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93C6B"/>
    <w:rPr>
      <w:sz w:val="16"/>
      <w:szCs w:val="16"/>
    </w:rPr>
  </w:style>
  <w:style w:type="paragraph" w:customStyle="1" w:styleId="ConsPlusNormal">
    <w:name w:val="ConsPlusNormal"/>
    <w:uiPriority w:val="99"/>
    <w:rsid w:val="001043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04314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3C6B"/>
    <w:rPr>
      <w:sz w:val="24"/>
      <w:szCs w:val="24"/>
    </w:rPr>
  </w:style>
  <w:style w:type="paragraph" w:styleId="BlockText">
    <w:name w:val="Block Text"/>
    <w:basedOn w:val="Normal"/>
    <w:uiPriority w:val="99"/>
    <w:rsid w:val="00104314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C6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93C6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93C6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3C6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3C6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3C6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5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328</Words>
  <Characters>1873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2016-08-22T06:17:00Z</dcterms:created>
  <dcterms:modified xsi:type="dcterms:W3CDTF">2017-03-31T11:21:00Z</dcterms:modified>
</cp:coreProperties>
</file>