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92C" w:rsidRPr="00D97A48" w:rsidRDefault="0090692C" w:rsidP="00D97A48">
      <w:pPr>
        <w:pStyle w:val="Heading1"/>
        <w:jc w:val="center"/>
        <w:rPr>
          <w:sz w:val="28"/>
          <w:szCs w:val="28"/>
        </w:rPr>
      </w:pPr>
      <w:r w:rsidRPr="0013175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0692C" w:rsidRDefault="0090692C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0692C" w:rsidRDefault="0090692C" w:rsidP="00D97A48">
      <w:pPr>
        <w:jc w:val="center"/>
        <w:rPr>
          <w:b/>
          <w:sz w:val="28"/>
          <w:szCs w:val="28"/>
        </w:rPr>
      </w:pPr>
    </w:p>
    <w:p w:rsidR="0090692C" w:rsidRPr="002F71AC" w:rsidRDefault="0090692C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0692C" w:rsidRPr="005D1CD6" w:rsidRDefault="0090692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14-46</w:t>
      </w:r>
    </w:p>
    <w:p w:rsidR="0090692C" w:rsidRDefault="0090692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16-16                                                                                                    </w:t>
      </w:r>
    </w:p>
    <w:p w:rsidR="0090692C" w:rsidRPr="005D1CD6" w:rsidRDefault="0090692C" w:rsidP="00ED7050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0692C" w:rsidRPr="006F79C3" w:rsidRDefault="0090692C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0692C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0692C" w:rsidRPr="00BA7014" w:rsidRDefault="0090692C" w:rsidP="00D4384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>
              <w:rPr>
                <w:b/>
                <w:bCs/>
                <w:sz w:val="28"/>
              </w:rPr>
              <w:t>Журбиной Людмилы Анатольевны</w:t>
            </w:r>
            <w:r w:rsidRPr="00BA7014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90692C" w:rsidRDefault="0090692C" w:rsidP="00CE0585">
      <w:pPr>
        <w:jc w:val="center"/>
        <w:rPr>
          <w:b/>
          <w:bCs/>
          <w:sz w:val="28"/>
        </w:rPr>
      </w:pPr>
    </w:p>
    <w:p w:rsidR="0090692C" w:rsidRPr="00BA7014" w:rsidRDefault="0090692C" w:rsidP="00CE0585">
      <w:pPr>
        <w:jc w:val="center"/>
        <w:rPr>
          <w:b/>
          <w:bCs/>
          <w:sz w:val="28"/>
        </w:rPr>
      </w:pPr>
    </w:p>
    <w:p w:rsidR="0090692C" w:rsidRPr="005A0F8F" w:rsidRDefault="0090692C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22460">
        <w:rPr>
          <w:bCs/>
          <w:sz w:val="28"/>
        </w:rPr>
        <w:t>Журбиной Людмилы Анатольевны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0692C" w:rsidRDefault="0090692C" w:rsidP="00CE0585">
      <w:pPr>
        <w:jc w:val="center"/>
        <w:rPr>
          <w:sz w:val="28"/>
          <w:szCs w:val="28"/>
        </w:rPr>
      </w:pPr>
    </w:p>
    <w:p w:rsidR="0090692C" w:rsidRDefault="0090692C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0692C" w:rsidRPr="00E33682" w:rsidRDefault="0090692C" w:rsidP="00CE0585">
      <w:pPr>
        <w:jc w:val="center"/>
        <w:rPr>
          <w:spacing w:val="60"/>
          <w:sz w:val="28"/>
          <w:szCs w:val="28"/>
        </w:rPr>
      </w:pPr>
    </w:p>
    <w:p w:rsidR="0090692C" w:rsidRDefault="0090692C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Журбину</w:t>
      </w:r>
      <w:bookmarkStart w:id="0" w:name="_GoBack"/>
      <w:bookmarkEnd w:id="0"/>
      <w:r>
        <w:rPr>
          <w:bCs/>
          <w:sz w:val="28"/>
        </w:rPr>
        <w:t xml:space="preserve"> Людмилу Анатольевну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90692C" w:rsidRDefault="0090692C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90692C" w:rsidRPr="00A075F2" w:rsidRDefault="0090692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0692C" w:rsidRDefault="0090692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0692C" w:rsidRDefault="0090692C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0692C" w:rsidRPr="00A075F2" w:rsidRDefault="0090692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0692C" w:rsidRDefault="0090692C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0692C" w:rsidRDefault="0090692C" w:rsidP="00CE0585">
      <w:pPr>
        <w:pStyle w:val="BodyText"/>
        <w:spacing w:line="240" w:lineRule="auto"/>
      </w:pPr>
    </w:p>
    <w:p w:rsidR="0090692C" w:rsidRDefault="0090692C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0692C" w:rsidSect="00610A11">
      <w:pgSz w:w="11907" w:h="16840" w:code="9"/>
      <w:pgMar w:top="364" w:right="567" w:bottom="851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5F96"/>
    <w:rsid w:val="00030103"/>
    <w:rsid w:val="00034AA7"/>
    <w:rsid w:val="00050A33"/>
    <w:rsid w:val="00054857"/>
    <w:rsid w:val="00057169"/>
    <w:rsid w:val="00063D18"/>
    <w:rsid w:val="00066AE9"/>
    <w:rsid w:val="000711C5"/>
    <w:rsid w:val="00071BE7"/>
    <w:rsid w:val="00074F72"/>
    <w:rsid w:val="00075D95"/>
    <w:rsid w:val="000821BB"/>
    <w:rsid w:val="00082328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1755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8575C"/>
    <w:rsid w:val="00190B4F"/>
    <w:rsid w:val="00190B6D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304"/>
    <w:rsid w:val="00477FFD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4A7B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0A11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21F3"/>
    <w:rsid w:val="00672A20"/>
    <w:rsid w:val="0067637B"/>
    <w:rsid w:val="00680AC0"/>
    <w:rsid w:val="006A159D"/>
    <w:rsid w:val="006B08D5"/>
    <w:rsid w:val="006B1E1D"/>
    <w:rsid w:val="006C602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520B"/>
    <w:rsid w:val="007D77F9"/>
    <w:rsid w:val="007D79CF"/>
    <w:rsid w:val="007E1E76"/>
    <w:rsid w:val="007E2E63"/>
    <w:rsid w:val="007E7450"/>
    <w:rsid w:val="007F2C6D"/>
    <w:rsid w:val="007F4E1B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0692C"/>
    <w:rsid w:val="009147C6"/>
    <w:rsid w:val="009156EA"/>
    <w:rsid w:val="00922460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7014"/>
    <w:rsid w:val="00BB19FD"/>
    <w:rsid w:val="00BB424F"/>
    <w:rsid w:val="00BD0BE8"/>
    <w:rsid w:val="00BE381E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65408"/>
    <w:rsid w:val="00C71903"/>
    <w:rsid w:val="00C765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E0FC9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84E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B4AD7"/>
    <w:rsid w:val="00DE101D"/>
    <w:rsid w:val="00DE18D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33BA"/>
    <w:rsid w:val="00EB2EB5"/>
    <w:rsid w:val="00EC079B"/>
    <w:rsid w:val="00ED2146"/>
    <w:rsid w:val="00ED2EDE"/>
    <w:rsid w:val="00ED7050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75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1755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31755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3175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31755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0F6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0F6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0F6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0F6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31755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E0F6A"/>
    <w:rPr>
      <w:sz w:val="16"/>
      <w:szCs w:val="16"/>
    </w:rPr>
  </w:style>
  <w:style w:type="paragraph" w:customStyle="1" w:styleId="ConsPlusNormal">
    <w:name w:val="ConsPlusNormal"/>
    <w:uiPriority w:val="99"/>
    <w:rsid w:val="0013175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3175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E0F6A"/>
    <w:rPr>
      <w:sz w:val="24"/>
      <w:szCs w:val="24"/>
    </w:rPr>
  </w:style>
  <w:style w:type="paragraph" w:styleId="BlockText">
    <w:name w:val="Block Text"/>
    <w:basedOn w:val="Normal"/>
    <w:uiPriority w:val="99"/>
    <w:rsid w:val="00131755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F6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E0F6A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E0F6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E0F6A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E0F6A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0F6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2</Pages>
  <Words>321</Words>
  <Characters>1830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2016-08-22T10:59:00Z</dcterms:created>
  <dcterms:modified xsi:type="dcterms:W3CDTF">2017-03-31T11:23:00Z</dcterms:modified>
</cp:coreProperties>
</file>