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585" w:rsidRPr="00D97A48" w:rsidRDefault="00330585" w:rsidP="00D97A48">
      <w:pPr>
        <w:pStyle w:val="Heading1"/>
        <w:jc w:val="center"/>
        <w:rPr>
          <w:sz w:val="28"/>
          <w:szCs w:val="28"/>
        </w:rPr>
      </w:pPr>
      <w:r w:rsidRPr="00C3410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30585" w:rsidRDefault="0033058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30585" w:rsidRDefault="00330585" w:rsidP="00D97A48">
      <w:pPr>
        <w:jc w:val="center"/>
        <w:rPr>
          <w:b/>
          <w:sz w:val="28"/>
          <w:szCs w:val="28"/>
        </w:rPr>
      </w:pPr>
    </w:p>
    <w:p w:rsidR="00330585" w:rsidRPr="002F71AC" w:rsidRDefault="0033058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30585" w:rsidRPr="005D1CD6" w:rsidRDefault="0033058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15-61</w:t>
      </w:r>
    </w:p>
    <w:p w:rsidR="00330585" w:rsidRDefault="0033058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17-17                                                                                                    </w:t>
      </w:r>
    </w:p>
    <w:p w:rsidR="00330585" w:rsidRPr="005D1CD6" w:rsidRDefault="00330585" w:rsidP="00E4674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30585" w:rsidRPr="006F79C3" w:rsidRDefault="0033058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3058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30585" w:rsidRPr="006F79C3" w:rsidRDefault="00330585" w:rsidP="00A53F9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Садковского сельского поселения Красносулинского района Ростовской области четвертого созыва по Садковскому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Бреус Нелли Ивановны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330585" w:rsidRDefault="00330585" w:rsidP="00CE0585">
      <w:pPr>
        <w:jc w:val="center"/>
        <w:rPr>
          <w:b/>
          <w:bCs/>
          <w:sz w:val="28"/>
        </w:rPr>
      </w:pPr>
    </w:p>
    <w:p w:rsidR="00330585" w:rsidRPr="005A0F8F" w:rsidRDefault="0033058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3F91">
        <w:rPr>
          <w:bCs/>
          <w:sz w:val="28"/>
        </w:rPr>
        <w:t>Бреус Нелли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30585" w:rsidRDefault="00330585" w:rsidP="00CE0585">
      <w:pPr>
        <w:jc w:val="center"/>
        <w:rPr>
          <w:sz w:val="28"/>
          <w:szCs w:val="28"/>
        </w:rPr>
      </w:pPr>
    </w:p>
    <w:p w:rsidR="00330585" w:rsidRDefault="0033058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30585" w:rsidRPr="00E33682" w:rsidRDefault="00330585" w:rsidP="00CE0585">
      <w:pPr>
        <w:jc w:val="center"/>
        <w:rPr>
          <w:spacing w:val="60"/>
          <w:sz w:val="28"/>
          <w:szCs w:val="28"/>
        </w:rPr>
      </w:pPr>
    </w:p>
    <w:p w:rsidR="00330585" w:rsidRDefault="0033058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3F91">
        <w:rPr>
          <w:bCs/>
          <w:sz w:val="28"/>
        </w:rPr>
        <w:t>Бреус Нелли Ивановн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330585" w:rsidRDefault="0033058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30585" w:rsidRPr="00A075F2" w:rsidRDefault="0033058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30585" w:rsidRDefault="0033058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30585" w:rsidRDefault="0033058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30585" w:rsidRPr="00A075F2" w:rsidRDefault="0033058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30585" w:rsidRDefault="0033058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30585" w:rsidRDefault="00330585" w:rsidP="00CE0585">
      <w:pPr>
        <w:pStyle w:val="BodyText"/>
        <w:spacing w:line="240" w:lineRule="auto"/>
      </w:pPr>
    </w:p>
    <w:p w:rsidR="00330585" w:rsidRDefault="0033058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3058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00D3"/>
    <w:rsid w:val="001F5548"/>
    <w:rsid w:val="00201F5E"/>
    <w:rsid w:val="00204F6F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0585"/>
    <w:rsid w:val="00332ABF"/>
    <w:rsid w:val="00332DDB"/>
    <w:rsid w:val="00342AFB"/>
    <w:rsid w:val="00346A36"/>
    <w:rsid w:val="00353949"/>
    <w:rsid w:val="0035774F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7806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415E1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3525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2E9"/>
    <w:rsid w:val="00A53F91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E4D1C"/>
    <w:rsid w:val="00AF33D7"/>
    <w:rsid w:val="00AF4B9F"/>
    <w:rsid w:val="00AF4EAE"/>
    <w:rsid w:val="00B02019"/>
    <w:rsid w:val="00B0603B"/>
    <w:rsid w:val="00B11918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4109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26B9F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46741"/>
    <w:rsid w:val="00E55C17"/>
    <w:rsid w:val="00E76BCF"/>
    <w:rsid w:val="00E83D48"/>
    <w:rsid w:val="00E8560E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2680"/>
    <w:rsid w:val="00FB366B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1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3410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410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3410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3410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9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96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96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96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3410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73961"/>
    <w:rPr>
      <w:sz w:val="16"/>
      <w:szCs w:val="16"/>
    </w:rPr>
  </w:style>
  <w:style w:type="paragraph" w:customStyle="1" w:styleId="ConsPlusNormal">
    <w:name w:val="ConsPlusNormal"/>
    <w:uiPriority w:val="99"/>
    <w:rsid w:val="00C3410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3410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73961"/>
    <w:rPr>
      <w:sz w:val="24"/>
      <w:szCs w:val="24"/>
    </w:rPr>
  </w:style>
  <w:style w:type="paragraph" w:styleId="BlockText">
    <w:name w:val="Block Text"/>
    <w:basedOn w:val="Normal"/>
    <w:uiPriority w:val="99"/>
    <w:rsid w:val="00C3410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96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396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7396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396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7396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396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0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306</Words>
  <Characters>1749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2016-08-24T10:52:00Z</dcterms:created>
  <dcterms:modified xsi:type="dcterms:W3CDTF">2017-03-31T11:47:00Z</dcterms:modified>
</cp:coreProperties>
</file>