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3A4" w:rsidRPr="00D97A48" w:rsidRDefault="009533A4" w:rsidP="00D97A48">
      <w:pPr>
        <w:pStyle w:val="Heading1"/>
        <w:jc w:val="center"/>
        <w:rPr>
          <w:sz w:val="28"/>
          <w:szCs w:val="28"/>
        </w:rPr>
      </w:pPr>
      <w:r w:rsidRPr="00980A6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9533A4" w:rsidRDefault="009533A4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533A4" w:rsidRDefault="009533A4" w:rsidP="00D97A48">
      <w:pPr>
        <w:jc w:val="center"/>
        <w:rPr>
          <w:b/>
          <w:sz w:val="28"/>
          <w:szCs w:val="28"/>
        </w:rPr>
      </w:pPr>
    </w:p>
    <w:p w:rsidR="009533A4" w:rsidRPr="002F71AC" w:rsidRDefault="009533A4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9533A4" w:rsidRPr="005D1CD6" w:rsidRDefault="009533A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14-45</w:t>
      </w:r>
    </w:p>
    <w:p w:rsidR="009533A4" w:rsidRDefault="009533A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16-13                                                                                                    </w:t>
      </w:r>
    </w:p>
    <w:p w:rsidR="009533A4" w:rsidRPr="005D1CD6" w:rsidRDefault="009533A4" w:rsidP="00083F28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533A4" w:rsidRPr="006F79C3" w:rsidRDefault="009533A4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533A4" w:rsidRPr="00BA7014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533A4" w:rsidRPr="00BA7014" w:rsidRDefault="009533A4" w:rsidP="00071BE7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 w:rsidRPr="00BA7014"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>
              <w:rPr>
                <w:b/>
                <w:bCs/>
                <w:sz w:val="28"/>
              </w:rPr>
              <w:t>Садковского</w:t>
            </w:r>
            <w:r w:rsidRPr="00BA7014"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</w:t>
            </w:r>
            <w:r>
              <w:rPr>
                <w:b/>
                <w:bCs/>
                <w:sz w:val="28"/>
              </w:rPr>
              <w:t>Садковскому</w:t>
            </w:r>
            <w:r w:rsidRPr="00BA7014">
              <w:rPr>
                <w:b/>
                <w:bCs/>
                <w:sz w:val="28"/>
              </w:rPr>
              <w:t xml:space="preserve"> десятимандатному избирательному округу № 1 </w:t>
            </w:r>
            <w:r>
              <w:rPr>
                <w:b/>
                <w:bCs/>
                <w:sz w:val="28"/>
              </w:rPr>
              <w:t>Даниловой Людмилы Ивановны</w:t>
            </w:r>
            <w:bookmarkStart w:id="0" w:name="_GoBack"/>
            <w:bookmarkEnd w:id="0"/>
            <w:r w:rsidRPr="00BA7014">
              <w:rPr>
                <w:b/>
                <w:bCs/>
                <w:sz w:val="28"/>
              </w:rPr>
              <w:t>,</w:t>
            </w:r>
            <w:r w:rsidRPr="00BA7014">
              <w:rPr>
                <w:b/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9533A4" w:rsidRDefault="009533A4" w:rsidP="00CE0585">
      <w:pPr>
        <w:jc w:val="center"/>
        <w:rPr>
          <w:b/>
          <w:bCs/>
          <w:sz w:val="28"/>
        </w:rPr>
      </w:pPr>
    </w:p>
    <w:p w:rsidR="009533A4" w:rsidRPr="00BA7014" w:rsidRDefault="009533A4" w:rsidP="00CE0585">
      <w:pPr>
        <w:jc w:val="center"/>
        <w:rPr>
          <w:b/>
          <w:bCs/>
          <w:sz w:val="28"/>
        </w:rPr>
      </w:pPr>
    </w:p>
    <w:p w:rsidR="009533A4" w:rsidRPr="005A0F8F" w:rsidRDefault="009533A4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90B6D">
        <w:rPr>
          <w:bCs/>
          <w:sz w:val="28"/>
        </w:rPr>
        <w:t xml:space="preserve">Даниловой Людмилы </w:t>
      </w:r>
      <w:r>
        <w:rPr>
          <w:bCs/>
          <w:sz w:val="28"/>
        </w:rPr>
        <w:t>Ивановны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9533A4" w:rsidRDefault="009533A4" w:rsidP="00CE0585">
      <w:pPr>
        <w:jc w:val="center"/>
        <w:rPr>
          <w:sz w:val="28"/>
          <w:szCs w:val="28"/>
        </w:rPr>
      </w:pPr>
    </w:p>
    <w:p w:rsidR="009533A4" w:rsidRDefault="009533A4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533A4" w:rsidRPr="00E33682" w:rsidRDefault="009533A4" w:rsidP="00CE0585">
      <w:pPr>
        <w:jc w:val="center"/>
        <w:rPr>
          <w:spacing w:val="60"/>
          <w:sz w:val="28"/>
          <w:szCs w:val="28"/>
        </w:rPr>
      </w:pPr>
    </w:p>
    <w:p w:rsidR="009533A4" w:rsidRDefault="009533A4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90B6D">
        <w:rPr>
          <w:bCs/>
          <w:sz w:val="28"/>
        </w:rPr>
        <w:t>Данилов</w:t>
      </w:r>
      <w:r>
        <w:rPr>
          <w:bCs/>
          <w:sz w:val="28"/>
        </w:rPr>
        <w:t>у</w:t>
      </w:r>
      <w:r w:rsidRPr="00190B6D">
        <w:rPr>
          <w:bCs/>
          <w:sz w:val="28"/>
        </w:rPr>
        <w:t xml:space="preserve"> Людмил</w:t>
      </w:r>
      <w:r>
        <w:rPr>
          <w:bCs/>
          <w:sz w:val="28"/>
        </w:rPr>
        <w:t>у</w:t>
      </w:r>
      <w:r w:rsidRPr="00190B6D">
        <w:rPr>
          <w:bCs/>
          <w:sz w:val="28"/>
        </w:rPr>
        <w:t xml:space="preserve"> </w:t>
      </w:r>
      <w:r>
        <w:rPr>
          <w:bCs/>
          <w:sz w:val="28"/>
        </w:rPr>
        <w:t>Ивановны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9533A4" w:rsidRDefault="009533A4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9533A4" w:rsidRPr="00A075F2" w:rsidRDefault="009533A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533A4" w:rsidRDefault="009533A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9533A4" w:rsidRDefault="009533A4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9533A4" w:rsidRPr="00A075F2" w:rsidRDefault="009533A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533A4" w:rsidRDefault="009533A4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9533A4" w:rsidRDefault="009533A4" w:rsidP="00CE0585">
      <w:pPr>
        <w:pStyle w:val="BodyText"/>
        <w:spacing w:line="240" w:lineRule="auto"/>
      </w:pPr>
    </w:p>
    <w:p w:rsidR="009533A4" w:rsidRDefault="009533A4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9533A4" w:rsidSect="00610A11">
      <w:pgSz w:w="11907" w:h="16840" w:code="9"/>
      <w:pgMar w:top="364" w:right="567" w:bottom="851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1BE7"/>
    <w:rsid w:val="00074F72"/>
    <w:rsid w:val="00075D95"/>
    <w:rsid w:val="000821BB"/>
    <w:rsid w:val="00082418"/>
    <w:rsid w:val="00083F2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7559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8575C"/>
    <w:rsid w:val="00190B4F"/>
    <w:rsid w:val="00190B6D"/>
    <w:rsid w:val="001A05CD"/>
    <w:rsid w:val="001A2023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304"/>
    <w:rsid w:val="00477FFD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0A11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21F3"/>
    <w:rsid w:val="00672A20"/>
    <w:rsid w:val="0067637B"/>
    <w:rsid w:val="00680AC0"/>
    <w:rsid w:val="006A159D"/>
    <w:rsid w:val="006B08D5"/>
    <w:rsid w:val="006B1E1D"/>
    <w:rsid w:val="006C602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520B"/>
    <w:rsid w:val="007D77F9"/>
    <w:rsid w:val="007D79CF"/>
    <w:rsid w:val="007E1E76"/>
    <w:rsid w:val="007E2E63"/>
    <w:rsid w:val="007E7450"/>
    <w:rsid w:val="007F22FD"/>
    <w:rsid w:val="007F2C6D"/>
    <w:rsid w:val="007F2D86"/>
    <w:rsid w:val="007F4E1B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33A4"/>
    <w:rsid w:val="0095793C"/>
    <w:rsid w:val="00972E1F"/>
    <w:rsid w:val="00980A66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7014"/>
    <w:rsid w:val="00BB19FD"/>
    <w:rsid w:val="00BB424F"/>
    <w:rsid w:val="00BD0BE8"/>
    <w:rsid w:val="00BE381E"/>
    <w:rsid w:val="00C061A8"/>
    <w:rsid w:val="00C125B5"/>
    <w:rsid w:val="00C1644B"/>
    <w:rsid w:val="00C22C99"/>
    <w:rsid w:val="00C314FA"/>
    <w:rsid w:val="00C35D5C"/>
    <w:rsid w:val="00C43AF4"/>
    <w:rsid w:val="00C5184A"/>
    <w:rsid w:val="00C62FBF"/>
    <w:rsid w:val="00C6359C"/>
    <w:rsid w:val="00C639E6"/>
    <w:rsid w:val="00C71903"/>
    <w:rsid w:val="00C76598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E0FC9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101D"/>
    <w:rsid w:val="00DE18D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A33BA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63B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A6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80A66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80A66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80A66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80A66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706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706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706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706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80A66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67065"/>
    <w:rPr>
      <w:sz w:val="16"/>
      <w:szCs w:val="16"/>
    </w:rPr>
  </w:style>
  <w:style w:type="paragraph" w:customStyle="1" w:styleId="ConsPlusNormal">
    <w:name w:val="ConsPlusNormal"/>
    <w:uiPriority w:val="99"/>
    <w:rsid w:val="00980A6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80A66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67065"/>
    <w:rPr>
      <w:sz w:val="24"/>
      <w:szCs w:val="24"/>
    </w:rPr>
  </w:style>
  <w:style w:type="paragraph" w:styleId="BlockText">
    <w:name w:val="Block Text"/>
    <w:basedOn w:val="Normal"/>
    <w:uiPriority w:val="99"/>
    <w:rsid w:val="00980A66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06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6706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6706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6706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6706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6706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41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320</Words>
  <Characters>1825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2016-08-04T06:17:00Z</cp:lastPrinted>
  <dcterms:created xsi:type="dcterms:W3CDTF">2016-08-22T10:55:00Z</dcterms:created>
  <dcterms:modified xsi:type="dcterms:W3CDTF">2017-03-31T11:22:00Z</dcterms:modified>
</cp:coreProperties>
</file>