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47D" w:rsidRPr="00D97A48" w:rsidRDefault="00A2347D" w:rsidP="00D97A48">
      <w:pPr>
        <w:pStyle w:val="Heading1"/>
        <w:jc w:val="center"/>
        <w:rPr>
          <w:sz w:val="28"/>
          <w:szCs w:val="28"/>
        </w:rPr>
      </w:pPr>
      <w:r w:rsidRPr="008E76F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A2347D" w:rsidRDefault="00A2347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A2347D" w:rsidRDefault="00A2347D" w:rsidP="00D97A48">
      <w:pPr>
        <w:jc w:val="center"/>
        <w:rPr>
          <w:b/>
          <w:sz w:val="28"/>
          <w:szCs w:val="28"/>
        </w:rPr>
      </w:pPr>
    </w:p>
    <w:p w:rsidR="00A2347D" w:rsidRPr="002F71AC" w:rsidRDefault="00A2347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A2347D" w:rsidRPr="005D1CD6" w:rsidRDefault="00A2347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14-18</w:t>
      </w:r>
    </w:p>
    <w:p w:rsidR="00A2347D" w:rsidRDefault="00A2347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14-57                                                                                                     </w:t>
      </w:r>
    </w:p>
    <w:p w:rsidR="00A2347D" w:rsidRPr="005D1CD6" w:rsidRDefault="00A2347D" w:rsidP="007109BE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A2347D" w:rsidRPr="006F79C3" w:rsidRDefault="00A2347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A2347D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A2347D" w:rsidRPr="006F79C3" w:rsidRDefault="00A2347D" w:rsidP="003965E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Стенькина Анатолия Алексеевича,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A2347D" w:rsidRDefault="00A2347D" w:rsidP="00CE0585">
      <w:pPr>
        <w:jc w:val="center"/>
        <w:rPr>
          <w:b/>
          <w:bCs/>
          <w:sz w:val="28"/>
        </w:rPr>
      </w:pPr>
    </w:p>
    <w:p w:rsidR="00A2347D" w:rsidRPr="005A0F8F" w:rsidRDefault="00A2347D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965E9">
        <w:rPr>
          <w:bCs/>
          <w:sz w:val="28"/>
        </w:rPr>
        <w:t>Стенькина Анатолия Алексеевича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A2347D" w:rsidRDefault="00A2347D" w:rsidP="00CE0585">
      <w:pPr>
        <w:jc w:val="center"/>
        <w:rPr>
          <w:sz w:val="28"/>
          <w:szCs w:val="28"/>
        </w:rPr>
      </w:pPr>
    </w:p>
    <w:p w:rsidR="00A2347D" w:rsidRDefault="00A2347D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A2347D" w:rsidRPr="00E33682" w:rsidRDefault="00A2347D" w:rsidP="00CE0585">
      <w:pPr>
        <w:jc w:val="center"/>
        <w:rPr>
          <w:spacing w:val="60"/>
          <w:sz w:val="28"/>
          <w:szCs w:val="28"/>
        </w:rPr>
      </w:pPr>
    </w:p>
    <w:p w:rsidR="00A2347D" w:rsidRDefault="00A2347D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3965E9">
        <w:rPr>
          <w:bCs/>
          <w:sz w:val="28"/>
        </w:rPr>
        <w:t>Стенькина Анатолия Алексеевича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A2347D" w:rsidRDefault="00A2347D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A2347D" w:rsidRPr="00A075F2" w:rsidRDefault="00A2347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A2347D" w:rsidRDefault="00A2347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A2347D" w:rsidRDefault="00A2347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A2347D" w:rsidRPr="00A075F2" w:rsidRDefault="00A2347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A2347D" w:rsidRDefault="00A2347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A2347D" w:rsidRDefault="00A2347D" w:rsidP="00CE0585">
      <w:pPr>
        <w:pStyle w:val="BodyText"/>
        <w:spacing w:line="240" w:lineRule="auto"/>
      </w:pPr>
    </w:p>
    <w:p w:rsidR="00A2347D" w:rsidRDefault="00A2347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A2347D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0C3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9BE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76F3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347D"/>
    <w:rsid w:val="00A242B0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6F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E76F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E76F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E76F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E76F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716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716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16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716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E76F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47166"/>
    <w:rPr>
      <w:sz w:val="16"/>
      <w:szCs w:val="16"/>
    </w:rPr>
  </w:style>
  <w:style w:type="paragraph" w:customStyle="1" w:styleId="ConsPlusNormal">
    <w:name w:val="ConsPlusNormal"/>
    <w:uiPriority w:val="99"/>
    <w:rsid w:val="008E76F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E76F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7166"/>
    <w:rPr>
      <w:sz w:val="24"/>
      <w:szCs w:val="24"/>
    </w:rPr>
  </w:style>
  <w:style w:type="paragraph" w:styleId="BlockText">
    <w:name w:val="Block Text"/>
    <w:basedOn w:val="Normal"/>
    <w:uiPriority w:val="99"/>
    <w:rsid w:val="008E76F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16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4716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4716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716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4716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4716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9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325</Words>
  <Characters>1857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2016-08-17T07:37:00Z</dcterms:created>
  <dcterms:modified xsi:type="dcterms:W3CDTF">2017-03-31T11:18:00Z</dcterms:modified>
</cp:coreProperties>
</file>