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4B3" w:rsidRPr="00D97A48" w:rsidRDefault="003844B3" w:rsidP="00D97A48">
      <w:pPr>
        <w:pStyle w:val="Heading1"/>
        <w:jc w:val="center"/>
        <w:rPr>
          <w:sz w:val="28"/>
          <w:szCs w:val="28"/>
        </w:rPr>
      </w:pPr>
      <w:r w:rsidRPr="00760DD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844B3" w:rsidRDefault="003844B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844B3" w:rsidRDefault="003844B3" w:rsidP="00D97A48">
      <w:pPr>
        <w:jc w:val="center"/>
        <w:rPr>
          <w:b/>
          <w:sz w:val="28"/>
          <w:szCs w:val="28"/>
        </w:rPr>
      </w:pPr>
    </w:p>
    <w:p w:rsidR="003844B3" w:rsidRPr="002F71AC" w:rsidRDefault="003844B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844B3" w:rsidRPr="005D1CD6" w:rsidRDefault="003844B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15-60</w:t>
      </w:r>
    </w:p>
    <w:p w:rsidR="003844B3" w:rsidRDefault="003844B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17-15                                                                                                   </w:t>
      </w:r>
    </w:p>
    <w:p w:rsidR="003844B3" w:rsidRPr="005D1CD6" w:rsidRDefault="003844B3" w:rsidP="00307C7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844B3" w:rsidRPr="006F79C3" w:rsidRDefault="003844B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844B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844B3" w:rsidRPr="006F79C3" w:rsidRDefault="003844B3" w:rsidP="0060352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Садковского сельского поселения Красносулинского района Ростовской области четвертого созыва по Садковскому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Гудина Владимира Ивановича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3844B3" w:rsidRDefault="003844B3" w:rsidP="00CE0585">
      <w:pPr>
        <w:jc w:val="center"/>
        <w:rPr>
          <w:b/>
          <w:bCs/>
          <w:sz w:val="28"/>
        </w:rPr>
      </w:pPr>
    </w:p>
    <w:p w:rsidR="003844B3" w:rsidRPr="005A0F8F" w:rsidRDefault="003844B3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03525">
        <w:rPr>
          <w:bCs/>
          <w:sz w:val="28"/>
        </w:rPr>
        <w:t>Гудина Владимира Ивановича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844B3" w:rsidRDefault="003844B3" w:rsidP="00CE0585">
      <w:pPr>
        <w:jc w:val="center"/>
        <w:rPr>
          <w:sz w:val="28"/>
          <w:szCs w:val="28"/>
        </w:rPr>
      </w:pPr>
    </w:p>
    <w:p w:rsidR="003844B3" w:rsidRDefault="003844B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844B3" w:rsidRPr="00E33682" w:rsidRDefault="003844B3" w:rsidP="00CE0585">
      <w:pPr>
        <w:jc w:val="center"/>
        <w:rPr>
          <w:spacing w:val="60"/>
          <w:sz w:val="28"/>
          <w:szCs w:val="28"/>
        </w:rPr>
      </w:pPr>
    </w:p>
    <w:p w:rsidR="003844B3" w:rsidRDefault="003844B3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03525">
        <w:rPr>
          <w:bCs/>
          <w:sz w:val="28"/>
        </w:rPr>
        <w:t>Гудина Владимира Ивановича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</w:t>
      </w:r>
      <w:bookmarkStart w:id="0" w:name="_GoBack"/>
      <w:bookmarkEnd w:id="0"/>
      <w:r w:rsidRPr="005A0F8F">
        <w:rPr>
          <w:bCs/>
          <w:sz w:val="28"/>
        </w:rPr>
        <w:t xml:space="preserve">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3844B3" w:rsidRDefault="003844B3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844B3" w:rsidRPr="00A075F2" w:rsidRDefault="003844B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844B3" w:rsidRDefault="003844B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844B3" w:rsidRDefault="003844B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844B3" w:rsidRPr="00A075F2" w:rsidRDefault="003844B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844B3" w:rsidRDefault="003844B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844B3" w:rsidRDefault="003844B3" w:rsidP="00CE0585">
      <w:pPr>
        <w:pStyle w:val="BodyText"/>
        <w:spacing w:line="240" w:lineRule="auto"/>
      </w:pPr>
    </w:p>
    <w:p w:rsidR="003844B3" w:rsidRDefault="003844B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844B3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07C7E"/>
    <w:rsid w:val="00327165"/>
    <w:rsid w:val="00327FDE"/>
    <w:rsid w:val="00332ABF"/>
    <w:rsid w:val="00332DDB"/>
    <w:rsid w:val="00342AFB"/>
    <w:rsid w:val="00346A36"/>
    <w:rsid w:val="00353949"/>
    <w:rsid w:val="0035774F"/>
    <w:rsid w:val="0036668F"/>
    <w:rsid w:val="00377735"/>
    <w:rsid w:val="0038118F"/>
    <w:rsid w:val="00382851"/>
    <w:rsid w:val="003844B3"/>
    <w:rsid w:val="003856F2"/>
    <w:rsid w:val="0039447D"/>
    <w:rsid w:val="003969AB"/>
    <w:rsid w:val="003A2688"/>
    <w:rsid w:val="003B0B3D"/>
    <w:rsid w:val="003B46AF"/>
    <w:rsid w:val="003B7806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D21CE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3525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0D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2E9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1A8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26B9F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DD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DD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DD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DD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DD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C6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C6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C6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C6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760DD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26C62"/>
    <w:rPr>
      <w:sz w:val="16"/>
      <w:szCs w:val="16"/>
    </w:rPr>
  </w:style>
  <w:style w:type="paragraph" w:customStyle="1" w:styleId="ConsPlusNormal">
    <w:name w:val="ConsPlusNormal"/>
    <w:uiPriority w:val="99"/>
    <w:rsid w:val="00760DD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60DD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26C62"/>
    <w:rPr>
      <w:sz w:val="24"/>
      <w:szCs w:val="24"/>
    </w:rPr>
  </w:style>
  <w:style w:type="paragraph" w:styleId="BlockText">
    <w:name w:val="Block Text"/>
    <w:basedOn w:val="Normal"/>
    <w:uiPriority w:val="99"/>
    <w:rsid w:val="00760DD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C62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26C6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26C6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6C62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26C62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6C6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58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309</Words>
  <Characters>1763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2016-08-24T10:45:00Z</dcterms:created>
  <dcterms:modified xsi:type="dcterms:W3CDTF">2017-03-31T11:47:00Z</dcterms:modified>
</cp:coreProperties>
</file>