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0B6" w:rsidRPr="00D97A48" w:rsidRDefault="005060B6" w:rsidP="00D97A48">
      <w:pPr>
        <w:pStyle w:val="Heading1"/>
        <w:jc w:val="center"/>
        <w:rPr>
          <w:sz w:val="28"/>
          <w:szCs w:val="28"/>
        </w:rPr>
      </w:pPr>
      <w:r w:rsidRPr="00912E9A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5060B6" w:rsidRDefault="005060B6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060B6" w:rsidRDefault="005060B6" w:rsidP="00D97A48">
      <w:pPr>
        <w:jc w:val="center"/>
        <w:rPr>
          <w:b/>
          <w:sz w:val="28"/>
          <w:szCs w:val="28"/>
        </w:rPr>
      </w:pPr>
    </w:p>
    <w:p w:rsidR="005060B6" w:rsidRPr="002F71AC" w:rsidRDefault="005060B6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5060B6" w:rsidRPr="005D1CD6" w:rsidRDefault="005060B6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15-7</w:t>
      </w:r>
    </w:p>
    <w:p w:rsidR="005060B6" w:rsidRDefault="005060B6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15-15                                                                                                     </w:t>
      </w:r>
    </w:p>
    <w:p w:rsidR="005060B6" w:rsidRPr="005D1CD6" w:rsidRDefault="005060B6" w:rsidP="008A2804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060B6" w:rsidRPr="006F79C3" w:rsidRDefault="005060B6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060B6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060B6" w:rsidRPr="006F79C3" w:rsidRDefault="005060B6" w:rsidP="002914CA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Долотинского сельского поселения Красносулинского района Ростовской области четвертого созыва по Долотинскому десятимандатному избирательному округу № 1 Махмудова Валерия Ибрагимовича,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5060B6" w:rsidRDefault="005060B6" w:rsidP="00CE0585">
      <w:pPr>
        <w:jc w:val="center"/>
        <w:rPr>
          <w:b/>
          <w:bCs/>
          <w:sz w:val="28"/>
        </w:rPr>
      </w:pPr>
    </w:p>
    <w:p w:rsidR="005060B6" w:rsidRPr="005A0F8F" w:rsidRDefault="005060B6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Долотинского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Долотинскому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914CA">
        <w:rPr>
          <w:bCs/>
          <w:sz w:val="28"/>
        </w:rPr>
        <w:t>Махмудова Валерия Ибрагимовича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5060B6" w:rsidRDefault="005060B6" w:rsidP="00CE0585">
      <w:pPr>
        <w:jc w:val="center"/>
        <w:rPr>
          <w:sz w:val="28"/>
          <w:szCs w:val="28"/>
        </w:rPr>
      </w:pPr>
    </w:p>
    <w:p w:rsidR="005060B6" w:rsidRDefault="005060B6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5060B6" w:rsidRPr="00E33682" w:rsidRDefault="005060B6" w:rsidP="00CE0585">
      <w:pPr>
        <w:jc w:val="center"/>
        <w:rPr>
          <w:spacing w:val="60"/>
          <w:sz w:val="28"/>
          <w:szCs w:val="28"/>
        </w:rPr>
      </w:pPr>
    </w:p>
    <w:p w:rsidR="005060B6" w:rsidRDefault="005060B6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Долотинского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Долотинскому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914CA">
        <w:rPr>
          <w:bCs/>
          <w:sz w:val="28"/>
        </w:rPr>
        <w:t>Махмудова Валерия Ибрагимовича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5060B6" w:rsidRDefault="005060B6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5060B6" w:rsidRPr="00A075F2" w:rsidRDefault="005060B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5060B6" w:rsidRDefault="005060B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5060B6" w:rsidRDefault="005060B6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5060B6" w:rsidRPr="00A075F2" w:rsidRDefault="005060B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060B6" w:rsidRDefault="005060B6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5060B6" w:rsidRDefault="005060B6" w:rsidP="00CE0585">
      <w:pPr>
        <w:pStyle w:val="BodyText"/>
        <w:spacing w:line="240" w:lineRule="auto"/>
      </w:pPr>
    </w:p>
    <w:p w:rsidR="005060B6" w:rsidRDefault="005060B6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5060B6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14CA"/>
    <w:rsid w:val="00293D33"/>
    <w:rsid w:val="0029456A"/>
    <w:rsid w:val="002B767A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2AFB"/>
    <w:rsid w:val="00346A36"/>
    <w:rsid w:val="00353949"/>
    <w:rsid w:val="0035774F"/>
    <w:rsid w:val="00377735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A16DF"/>
    <w:rsid w:val="004B499D"/>
    <w:rsid w:val="004B6CE3"/>
    <w:rsid w:val="004C275A"/>
    <w:rsid w:val="004D02F2"/>
    <w:rsid w:val="004E3781"/>
    <w:rsid w:val="00500E51"/>
    <w:rsid w:val="0050573A"/>
    <w:rsid w:val="005060B6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15711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280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2E9A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27C6B"/>
    <w:rsid w:val="00A31B4A"/>
    <w:rsid w:val="00A6631F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D0BE8"/>
    <w:rsid w:val="00BE381E"/>
    <w:rsid w:val="00C061A8"/>
    <w:rsid w:val="00C125B5"/>
    <w:rsid w:val="00C12BDE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E9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12E9A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12E9A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12E9A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12E9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52B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52B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52B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52B3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912E9A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952B3"/>
    <w:rPr>
      <w:sz w:val="16"/>
      <w:szCs w:val="16"/>
    </w:rPr>
  </w:style>
  <w:style w:type="paragraph" w:customStyle="1" w:styleId="ConsPlusNormal">
    <w:name w:val="ConsPlusNormal"/>
    <w:uiPriority w:val="99"/>
    <w:rsid w:val="00912E9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12E9A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952B3"/>
    <w:rPr>
      <w:sz w:val="24"/>
      <w:szCs w:val="24"/>
    </w:rPr>
  </w:style>
  <w:style w:type="paragraph" w:styleId="BlockText">
    <w:name w:val="Block Text"/>
    <w:basedOn w:val="Normal"/>
    <w:uiPriority w:val="99"/>
    <w:rsid w:val="00912E9A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2B3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952B3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952B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952B3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952B3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952B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41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322</Words>
  <Characters>1841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2016-08-23T11:37:00Z</dcterms:created>
  <dcterms:modified xsi:type="dcterms:W3CDTF">2017-03-31T11:39:00Z</dcterms:modified>
</cp:coreProperties>
</file>