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917" w:rsidRDefault="00D84917" w:rsidP="00741514">
      <w:pPr>
        <w:pStyle w:val="Heading1"/>
        <w:rPr>
          <w:szCs w:val="28"/>
        </w:rPr>
      </w:pPr>
      <w:r w:rsidRPr="003F4D52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8.25pt" fillcolor="window">
            <v:imagedata r:id="rId7" o:title=""/>
          </v:shape>
        </w:pict>
      </w:r>
      <w:r>
        <w:t xml:space="preserve">                                      </w:t>
      </w:r>
      <w:r>
        <w:rPr>
          <w:i/>
        </w:rPr>
        <w:t xml:space="preserve"> </w:t>
      </w:r>
      <w:r>
        <w:t xml:space="preserve">                          </w:t>
      </w:r>
      <w:r>
        <w:rPr>
          <w:rFonts w:ascii="Arial" w:hAnsi="Arial"/>
          <w:b w:val="0"/>
          <w:sz w:val="22"/>
        </w:rPr>
        <w:br/>
      </w:r>
      <w:r w:rsidRPr="00733022">
        <w:rPr>
          <w:rFonts w:ascii="Times New Roman" w:hAnsi="Times New Roman"/>
          <w:szCs w:val="28"/>
        </w:rPr>
        <w:t>ТЕРРИТОРИАЛЬНАЯ ИЗБИРАТЕЛЬНАЯ КОМИССИЯ</w:t>
      </w:r>
    </w:p>
    <w:p w:rsidR="00D84917" w:rsidRPr="00B42165" w:rsidRDefault="00D84917" w:rsidP="00741514">
      <w:pPr>
        <w:jc w:val="center"/>
        <w:rPr>
          <w:b/>
          <w:szCs w:val="28"/>
        </w:rPr>
      </w:pPr>
      <w:r w:rsidRPr="00B42165">
        <w:rPr>
          <w:b/>
          <w:szCs w:val="28"/>
        </w:rPr>
        <w:t>КРАСНОСУЛИНСКОГО РАЙОНА РОСТОВСКОЙ ОБЛАСТИ</w:t>
      </w:r>
    </w:p>
    <w:p w:rsidR="00D84917" w:rsidRDefault="00D84917" w:rsidP="00741514">
      <w:pPr>
        <w:jc w:val="center"/>
        <w:rPr>
          <w:b/>
          <w:szCs w:val="28"/>
        </w:rPr>
      </w:pPr>
    </w:p>
    <w:p w:rsidR="00D84917" w:rsidRPr="00733022" w:rsidRDefault="00D84917" w:rsidP="00741514">
      <w:pPr>
        <w:pStyle w:val="Heading1"/>
        <w:rPr>
          <w:rFonts w:ascii="Times New Roman" w:hAnsi="Times New Roman"/>
          <w:sz w:val="32"/>
          <w:szCs w:val="32"/>
        </w:rPr>
      </w:pPr>
      <w:r w:rsidRPr="00733022">
        <w:rPr>
          <w:rFonts w:ascii="Times New Roman" w:hAnsi="Times New Roman"/>
          <w:sz w:val="32"/>
          <w:szCs w:val="32"/>
        </w:rPr>
        <w:t>ПОСТАНОВЛЕНИЕ</w:t>
      </w:r>
    </w:p>
    <w:p w:rsidR="00D84917" w:rsidRDefault="00D84917" w:rsidP="00741514">
      <w:pPr>
        <w:rPr>
          <w:szCs w:val="28"/>
        </w:rPr>
      </w:pPr>
      <w:r>
        <w:rPr>
          <w:szCs w:val="28"/>
        </w:rPr>
        <w:t>20</w:t>
      </w:r>
      <w:r w:rsidRPr="00B42165">
        <w:rPr>
          <w:szCs w:val="28"/>
        </w:rPr>
        <w:t xml:space="preserve"> августа </w:t>
      </w:r>
      <w:smartTag w:uri="urn:schemas-microsoft-com:office:smarttags" w:element="metricconverter">
        <w:smartTagPr>
          <w:attr w:name="ProductID" w:val="2021 г"/>
        </w:smartTagPr>
        <w:r w:rsidRPr="00B42165">
          <w:rPr>
            <w:szCs w:val="28"/>
          </w:rPr>
          <w:t>2021 г</w:t>
        </w:r>
      </w:smartTag>
      <w:r w:rsidRPr="00B42165"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№ 23-3</w:t>
      </w:r>
    </w:p>
    <w:p w:rsidR="00D84917" w:rsidRDefault="00D84917" w:rsidP="00741514">
      <w:pPr>
        <w:tabs>
          <w:tab w:val="right" w:pos="9922"/>
        </w:tabs>
        <w:jc w:val="center"/>
        <w:rPr>
          <w:szCs w:val="28"/>
        </w:rPr>
      </w:pPr>
      <w:r>
        <w:rPr>
          <w:szCs w:val="28"/>
        </w:rPr>
        <w:t>г. Красный Сулин</w:t>
      </w:r>
    </w:p>
    <w:p w:rsidR="00D84917" w:rsidRDefault="00D84917" w:rsidP="00741514">
      <w:pPr>
        <w:tabs>
          <w:tab w:val="right" w:pos="9922"/>
        </w:tabs>
        <w:jc w:val="center"/>
        <w:rPr>
          <w:szCs w:val="28"/>
        </w:rPr>
      </w:pPr>
    </w:p>
    <w:tbl>
      <w:tblPr>
        <w:tblW w:w="6379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79"/>
      </w:tblGrid>
      <w:tr w:rsidR="00D84917" w:rsidRPr="00A80CFD" w:rsidTr="00046A7B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84917" w:rsidRPr="00A80CFD" w:rsidRDefault="00D84917" w:rsidP="00046A7B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Cs w:val="28"/>
              </w:rPr>
              <w:t xml:space="preserve">Об аннулировании регистрации кандидата в депутаты </w:t>
            </w:r>
            <w:r w:rsidRPr="00704669">
              <w:rPr>
                <w:b/>
                <w:szCs w:val="28"/>
              </w:rPr>
              <w:t xml:space="preserve">Собрания </w:t>
            </w:r>
            <w:r>
              <w:rPr>
                <w:b/>
                <w:szCs w:val="28"/>
              </w:rPr>
              <w:t>депутатов Комиссаровского сельского поселения Красносулинского района Ростовской области пятого созыва по  Комиссаровскому десятимандатному избирательному округу № 1 Груцановой Ануш Михайловны</w:t>
            </w:r>
          </w:p>
        </w:tc>
      </w:tr>
    </w:tbl>
    <w:p w:rsidR="00D84917" w:rsidRDefault="00D84917" w:rsidP="006F6706">
      <w:pPr>
        <w:suppressAutoHyphens/>
        <w:ind w:right="-1"/>
        <w:rPr>
          <w:sz w:val="8"/>
        </w:rPr>
      </w:pPr>
    </w:p>
    <w:p w:rsidR="00D84917" w:rsidRDefault="00D84917" w:rsidP="006F6706">
      <w:pPr>
        <w:suppressAutoHyphens/>
        <w:ind w:right="-1"/>
        <w:rPr>
          <w:sz w:val="8"/>
        </w:rPr>
      </w:pPr>
    </w:p>
    <w:p w:rsidR="00D84917" w:rsidRDefault="00D84917" w:rsidP="006F6706">
      <w:pPr>
        <w:suppressAutoHyphens/>
        <w:ind w:right="-1"/>
        <w:rPr>
          <w:sz w:val="8"/>
        </w:rPr>
      </w:pPr>
    </w:p>
    <w:p w:rsidR="00D84917" w:rsidRDefault="00D84917" w:rsidP="006F6706">
      <w:pPr>
        <w:suppressAutoHyphens/>
        <w:ind w:right="-1"/>
        <w:rPr>
          <w:sz w:val="8"/>
        </w:rPr>
      </w:pPr>
    </w:p>
    <w:p w:rsidR="00D84917" w:rsidRDefault="00D84917" w:rsidP="006F6706">
      <w:pPr>
        <w:suppressAutoHyphens/>
        <w:ind w:right="-1"/>
        <w:rPr>
          <w:sz w:val="8"/>
        </w:rPr>
      </w:pPr>
    </w:p>
    <w:p w:rsidR="00D84917" w:rsidRDefault="00D84917" w:rsidP="00E41F8A">
      <w:pPr>
        <w:suppressAutoHyphens/>
        <w:ind w:right="-1"/>
        <w:jc w:val="center"/>
        <w:rPr>
          <w:sz w:val="8"/>
        </w:rPr>
      </w:pPr>
    </w:p>
    <w:p w:rsidR="00D84917" w:rsidRPr="00256EDA" w:rsidRDefault="00D84917" w:rsidP="003276B2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 xml:space="preserve">В соответствии с </w:t>
      </w:r>
      <w:r w:rsidRPr="00AF79BB">
        <w:rPr>
          <w:szCs w:val="28"/>
        </w:rPr>
        <w:t>пункт</w:t>
      </w:r>
      <w:r>
        <w:rPr>
          <w:szCs w:val="28"/>
        </w:rPr>
        <w:t>ом</w:t>
      </w:r>
      <w:r w:rsidRPr="00AF79BB">
        <w:rPr>
          <w:szCs w:val="28"/>
        </w:rPr>
        <w:t xml:space="preserve"> 30 стать</w:t>
      </w:r>
      <w:r>
        <w:rPr>
          <w:szCs w:val="28"/>
        </w:rPr>
        <w:t>и 38 Федерального закона от 12.06.</w:t>
      </w:r>
      <w:r w:rsidRPr="00AF79BB">
        <w:rPr>
          <w:szCs w:val="28"/>
        </w:rPr>
        <w:t xml:space="preserve">2002 </w:t>
      </w:r>
      <w:r>
        <w:rPr>
          <w:szCs w:val="28"/>
        </w:rPr>
        <w:t xml:space="preserve"> </w:t>
      </w:r>
      <w:r w:rsidRPr="00AF79BB">
        <w:rPr>
          <w:szCs w:val="28"/>
        </w:rPr>
        <w:t xml:space="preserve">№ </w:t>
      </w:r>
      <w:r>
        <w:rPr>
          <w:szCs w:val="28"/>
        </w:rPr>
        <w:t xml:space="preserve"> </w:t>
      </w:r>
      <w:r w:rsidRPr="00AF79BB">
        <w:rPr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частями 10, 11 статьи 33 Областного закона от 12.05.2016 № 525-ЗС «О выборах и референдумах в Ростовской области» и на </w:t>
      </w:r>
      <w:r w:rsidRPr="00AF79BB">
        <w:rPr>
          <w:szCs w:val="28"/>
        </w:rPr>
        <w:t xml:space="preserve">основании </w:t>
      </w:r>
      <w:r>
        <w:rPr>
          <w:szCs w:val="28"/>
        </w:rPr>
        <w:t>письменного</w:t>
      </w:r>
      <w:r w:rsidRPr="00AF79BB">
        <w:rPr>
          <w:szCs w:val="28"/>
        </w:rPr>
        <w:t xml:space="preserve"> заявления </w:t>
      </w:r>
      <w:r w:rsidRPr="00080A51">
        <w:rPr>
          <w:szCs w:val="28"/>
        </w:rPr>
        <w:t>Груцановой Ануш Михайловны</w:t>
      </w:r>
      <w:r>
        <w:rPr>
          <w:szCs w:val="28"/>
        </w:rPr>
        <w:t xml:space="preserve">, зарегистрированного </w:t>
      </w:r>
      <w:r w:rsidRPr="00AF79BB">
        <w:rPr>
          <w:bCs/>
          <w:szCs w:val="28"/>
        </w:rPr>
        <w:t xml:space="preserve">кандидата </w:t>
      </w:r>
      <w:r w:rsidRPr="00AF79BB">
        <w:rPr>
          <w:szCs w:val="28"/>
        </w:rPr>
        <w:t>в депутаты Собрания</w:t>
      </w:r>
      <w:r>
        <w:rPr>
          <w:szCs w:val="28"/>
        </w:rPr>
        <w:t xml:space="preserve"> депутатов Комиссаровского сельского поселения Красносулинского района Ростовской области, </w:t>
      </w:r>
      <w:r w:rsidRPr="00741514">
        <w:rPr>
          <w:szCs w:val="28"/>
        </w:rPr>
        <w:t>выдвинутой</w:t>
      </w:r>
      <w:r>
        <w:rPr>
          <w:szCs w:val="28"/>
        </w:rPr>
        <w:t xml:space="preserve"> местным отделением политической партией (КПРФ) «КОММУНИСТИЧЕСКАЯ ПАРТИЯ РОССИЙСКОЙ ФЕДЕРАЦИИ»</w:t>
      </w:r>
      <w:r>
        <w:rPr>
          <w:i/>
          <w:szCs w:val="28"/>
        </w:rPr>
        <w:t xml:space="preserve"> </w:t>
      </w:r>
      <w:r>
        <w:rPr>
          <w:b/>
          <w:szCs w:val="28"/>
        </w:rPr>
        <w:t xml:space="preserve"> </w:t>
      </w:r>
      <w:r w:rsidRPr="00AF79BB">
        <w:rPr>
          <w:szCs w:val="28"/>
        </w:rPr>
        <w:t xml:space="preserve">по </w:t>
      </w:r>
      <w:r>
        <w:rPr>
          <w:szCs w:val="28"/>
        </w:rPr>
        <w:t xml:space="preserve">десятимандатному избирательному округу № 1, о снятии своей кандидатуры, руководствуясь постановлением Избирательной комиссии Ростовской области от </w:t>
      </w:r>
      <w:r w:rsidRPr="009B5F2B">
        <w:rPr>
          <w:szCs w:val="28"/>
        </w:rPr>
        <w:t>28.05.2021 № 148-</w:t>
      </w:r>
      <w:r>
        <w:rPr>
          <w:szCs w:val="28"/>
        </w:rPr>
        <w:t>74 «О возложении полномочий окружных избирательных комиссий по выборам депутатов Собраний депутатов городских и сельских поселений Красносулинского района области пятого созыва на территориальные избирательные комиссии»,</w:t>
      </w:r>
    </w:p>
    <w:p w:rsidR="00D84917" w:rsidRPr="00AF79BB" w:rsidRDefault="00D84917" w:rsidP="003276B2">
      <w:pPr>
        <w:pStyle w:val="Postan"/>
        <w:ind w:firstLine="851"/>
        <w:jc w:val="both"/>
        <w:rPr>
          <w:szCs w:val="28"/>
        </w:rPr>
      </w:pPr>
    </w:p>
    <w:p w:rsidR="00D84917" w:rsidRDefault="00D84917" w:rsidP="003276B2">
      <w:pPr>
        <w:pStyle w:val="BodyTextIndent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>Территориаль</w:t>
      </w:r>
      <w:bookmarkStart w:id="0" w:name="_GoBack"/>
      <w:bookmarkEnd w:id="0"/>
      <w:r>
        <w:rPr>
          <w:szCs w:val="28"/>
        </w:rPr>
        <w:t>ная избирательная комиссия</w:t>
      </w:r>
      <w:r>
        <w:t xml:space="preserve"> Красносулинского района Ростовской области </w:t>
      </w:r>
      <w:r>
        <w:rPr>
          <w:szCs w:val="28"/>
        </w:rPr>
        <w:t>ПОСТАНОВЛЯЕТ:</w:t>
      </w:r>
    </w:p>
    <w:p w:rsidR="00D84917" w:rsidRPr="005C57D6" w:rsidRDefault="00D84917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Pr="005C57D6">
        <w:rPr>
          <w:bCs/>
          <w:szCs w:val="28"/>
        </w:rPr>
        <w:t xml:space="preserve">Аннулировать регистрацию </w:t>
      </w:r>
      <w:r w:rsidRPr="00080A51">
        <w:rPr>
          <w:szCs w:val="28"/>
        </w:rPr>
        <w:t>Груцановой Ануш Михайловны</w:t>
      </w:r>
      <w:r>
        <w:rPr>
          <w:bCs/>
          <w:szCs w:val="28"/>
        </w:rPr>
        <w:t xml:space="preserve">, </w:t>
      </w:r>
      <w:r w:rsidRPr="005C57D6">
        <w:rPr>
          <w:bCs/>
          <w:szCs w:val="28"/>
        </w:rPr>
        <w:t xml:space="preserve">кандидата в депутаты </w:t>
      </w:r>
      <w:r w:rsidRPr="00AF79BB">
        <w:rPr>
          <w:szCs w:val="28"/>
        </w:rPr>
        <w:t>Собрания</w:t>
      </w:r>
      <w:r>
        <w:rPr>
          <w:szCs w:val="28"/>
        </w:rPr>
        <w:t xml:space="preserve"> депутатов Комиссаровского сельского поселения Красносулинского района Ростовской области</w:t>
      </w:r>
      <w:r>
        <w:rPr>
          <w:bCs/>
          <w:szCs w:val="28"/>
        </w:rPr>
        <w:t xml:space="preserve"> пятого</w:t>
      </w:r>
      <w:r w:rsidRPr="005C57D6">
        <w:rPr>
          <w:bCs/>
          <w:szCs w:val="28"/>
        </w:rPr>
        <w:t xml:space="preserve"> созыва</w:t>
      </w:r>
      <w:r>
        <w:rPr>
          <w:bCs/>
          <w:szCs w:val="28"/>
        </w:rPr>
        <w:t>,</w:t>
      </w:r>
      <w:r w:rsidRPr="005C57D6">
        <w:rPr>
          <w:bCs/>
          <w:szCs w:val="28"/>
        </w:rPr>
        <w:t xml:space="preserve"> выдвинуто</w:t>
      </w:r>
      <w:r>
        <w:rPr>
          <w:bCs/>
          <w:szCs w:val="28"/>
        </w:rPr>
        <w:t>й</w:t>
      </w:r>
      <w:r w:rsidRPr="005C57D6">
        <w:rPr>
          <w:bCs/>
          <w:szCs w:val="28"/>
        </w:rPr>
        <w:t xml:space="preserve"> </w:t>
      </w:r>
      <w:r>
        <w:rPr>
          <w:szCs w:val="28"/>
        </w:rPr>
        <w:t>местным отделением политической партией (КПРФ) «КОММУНИСТИЧЕСКАЯ ПАРТИЯ РОССИЙСКОЙ ФЕДЕРАЦИИ»</w:t>
      </w:r>
      <w:r>
        <w:rPr>
          <w:i/>
          <w:szCs w:val="28"/>
        </w:rPr>
        <w:t xml:space="preserve"> </w:t>
      </w:r>
      <w:r>
        <w:rPr>
          <w:b/>
          <w:szCs w:val="28"/>
        </w:rPr>
        <w:t xml:space="preserve"> </w:t>
      </w:r>
      <w:r w:rsidRPr="00AF79BB">
        <w:rPr>
          <w:szCs w:val="28"/>
        </w:rPr>
        <w:t xml:space="preserve">по </w:t>
      </w:r>
      <w:r>
        <w:rPr>
          <w:szCs w:val="28"/>
        </w:rPr>
        <w:t>десятимандатному избирательному округу № 1</w:t>
      </w:r>
      <w:r w:rsidRPr="005C57D6">
        <w:rPr>
          <w:bCs/>
          <w:szCs w:val="28"/>
        </w:rPr>
        <w:t xml:space="preserve">, и </w:t>
      </w:r>
      <w:r>
        <w:rPr>
          <w:bCs/>
          <w:szCs w:val="28"/>
        </w:rPr>
        <w:t>выда</w:t>
      </w:r>
      <w:r w:rsidRPr="005C57D6">
        <w:rPr>
          <w:bCs/>
          <w:szCs w:val="28"/>
        </w:rPr>
        <w:t>н</w:t>
      </w:r>
      <w:r>
        <w:rPr>
          <w:bCs/>
          <w:szCs w:val="28"/>
        </w:rPr>
        <w:t>н</w:t>
      </w:r>
      <w:r w:rsidRPr="005C57D6">
        <w:rPr>
          <w:bCs/>
          <w:szCs w:val="28"/>
        </w:rPr>
        <w:t>ое удостоверение</w:t>
      </w:r>
      <w:r>
        <w:rPr>
          <w:bCs/>
          <w:szCs w:val="28"/>
        </w:rPr>
        <w:t xml:space="preserve"> зарегистрированного кандидата.</w:t>
      </w:r>
    </w:p>
    <w:p w:rsidR="00D84917" w:rsidRPr="005C57D6" w:rsidRDefault="00D84917" w:rsidP="003276B2">
      <w:pPr>
        <w:spacing w:line="360" w:lineRule="auto"/>
        <w:ind w:firstLine="709"/>
        <w:jc w:val="both"/>
        <w:rPr>
          <w:bCs/>
          <w:szCs w:val="28"/>
        </w:rPr>
      </w:pPr>
      <w:r w:rsidRPr="005C57D6">
        <w:rPr>
          <w:bCs/>
          <w:szCs w:val="28"/>
        </w:rPr>
        <w:t>Дата и время аннулирования регистрации: «</w:t>
      </w:r>
      <w:r>
        <w:rPr>
          <w:bCs/>
          <w:szCs w:val="28"/>
        </w:rPr>
        <w:t>20</w:t>
      </w:r>
      <w:r w:rsidRPr="005C57D6">
        <w:rPr>
          <w:bCs/>
          <w:szCs w:val="28"/>
        </w:rPr>
        <w:t xml:space="preserve">» </w:t>
      </w:r>
      <w:r>
        <w:rPr>
          <w:bCs/>
          <w:szCs w:val="28"/>
        </w:rPr>
        <w:t>августа</w:t>
      </w:r>
      <w:r w:rsidRPr="005C57D6">
        <w:rPr>
          <w:bCs/>
          <w:szCs w:val="28"/>
        </w:rPr>
        <w:t xml:space="preserve"> 20</w:t>
      </w:r>
      <w:r>
        <w:rPr>
          <w:bCs/>
          <w:szCs w:val="28"/>
        </w:rPr>
        <w:t>21</w:t>
      </w:r>
      <w:r w:rsidRPr="005C57D6">
        <w:rPr>
          <w:bCs/>
          <w:szCs w:val="28"/>
        </w:rPr>
        <w:t xml:space="preserve"> года </w:t>
      </w:r>
      <w:r>
        <w:rPr>
          <w:bCs/>
          <w:szCs w:val="28"/>
        </w:rPr>
        <w:t xml:space="preserve">15 </w:t>
      </w:r>
      <w:r w:rsidRPr="005C57D6">
        <w:rPr>
          <w:bCs/>
          <w:szCs w:val="28"/>
        </w:rPr>
        <w:t xml:space="preserve">часов </w:t>
      </w:r>
      <w:r>
        <w:rPr>
          <w:bCs/>
          <w:szCs w:val="28"/>
        </w:rPr>
        <w:t>25</w:t>
      </w:r>
      <w:r w:rsidRPr="005C57D6">
        <w:rPr>
          <w:bCs/>
          <w:szCs w:val="28"/>
        </w:rPr>
        <w:t xml:space="preserve"> минут.</w:t>
      </w:r>
    </w:p>
    <w:p w:rsidR="00D84917" w:rsidRDefault="00D84917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Уведомить Груцанову А.М.</w:t>
      </w:r>
      <w:r>
        <w:rPr>
          <w:i/>
          <w:szCs w:val="28"/>
        </w:rPr>
        <w:t xml:space="preserve"> </w:t>
      </w:r>
      <w:r>
        <w:rPr>
          <w:szCs w:val="28"/>
        </w:rPr>
        <w:t xml:space="preserve"> о принятом решении и выдать копию настоящего постановления.</w:t>
      </w:r>
    </w:p>
    <w:p w:rsidR="00D84917" w:rsidRDefault="00D84917" w:rsidP="00157D74">
      <w:pPr>
        <w:pStyle w:val="BodyTextIndent"/>
        <w:suppressAutoHyphens/>
        <w:spacing w:before="0" w:line="360" w:lineRule="auto"/>
        <w:ind w:left="0" w:firstLine="708"/>
        <w:jc w:val="both"/>
      </w:pPr>
      <w:r w:rsidRPr="00704669">
        <w:t>3</w:t>
      </w:r>
      <w:r>
        <w:t>. Разместить настоящее постановление</w:t>
      </w:r>
      <w:r w:rsidRPr="00704669">
        <w:t xml:space="preserve"> на сайте </w:t>
      </w:r>
      <w:r>
        <w:t xml:space="preserve">территориальной </w:t>
      </w:r>
      <w:r w:rsidRPr="00704669">
        <w:t>избирательной комиссии</w:t>
      </w:r>
      <w:r>
        <w:t xml:space="preserve"> Красносулинского района Ростовской области </w:t>
      </w:r>
      <w:r w:rsidRPr="00704669">
        <w:t>в информационно-телекоммуникационной сети «Интернет».</w:t>
      </w:r>
    </w:p>
    <w:p w:rsidR="00D84917" w:rsidRPr="00704669" w:rsidRDefault="00D84917" w:rsidP="00157D74">
      <w:pPr>
        <w:pStyle w:val="BodyTextIndent"/>
        <w:suppressAutoHyphens/>
        <w:spacing w:before="0" w:line="360" w:lineRule="auto"/>
        <w:ind w:left="0" w:firstLine="708"/>
        <w:jc w:val="both"/>
        <w:rPr>
          <w:b/>
        </w:rPr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 xml:space="preserve">на </w:t>
      </w:r>
      <w:r>
        <w:t>секретаря ТИК Ивашину Н.Г.</w:t>
      </w:r>
      <w:r w:rsidRPr="00704669">
        <w:t>.</w:t>
      </w:r>
    </w:p>
    <w:p w:rsidR="00D84917" w:rsidRDefault="00D84917" w:rsidP="00E41F8A">
      <w:pPr>
        <w:suppressAutoHyphens/>
        <w:spacing w:after="60" w:line="360" w:lineRule="auto"/>
      </w:pPr>
    </w:p>
    <w:p w:rsidR="00D84917" w:rsidRDefault="00D84917" w:rsidP="00E41F8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А.Н. Фирсов</w:t>
      </w:r>
    </w:p>
    <w:p w:rsidR="00D84917" w:rsidRDefault="00D84917" w:rsidP="00E41F8A">
      <w:pPr>
        <w:pStyle w:val="Header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84917" w:rsidRDefault="00D84917" w:rsidP="00E41F8A">
      <w:pPr>
        <w:pStyle w:val="Header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>Н.Г. Ивашина</w:t>
      </w:r>
    </w:p>
    <w:p w:rsidR="00D84917" w:rsidRDefault="00D84917"/>
    <w:sectPr w:rsidR="00D84917" w:rsidSect="006F7016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917" w:rsidRDefault="00D84917" w:rsidP="00AC3CEC">
      <w:r>
        <w:separator/>
      </w:r>
    </w:p>
  </w:endnote>
  <w:endnote w:type="continuationSeparator" w:id="0">
    <w:p w:rsidR="00D84917" w:rsidRDefault="00D84917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917" w:rsidRDefault="00D84917" w:rsidP="00AC3CEC">
      <w:r>
        <w:separator/>
      </w:r>
    </w:p>
  </w:footnote>
  <w:footnote w:type="continuationSeparator" w:id="0">
    <w:p w:rsidR="00D84917" w:rsidRDefault="00D84917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917" w:rsidRDefault="00D8491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84917" w:rsidRDefault="00D8491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917" w:rsidRDefault="00D8491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84917" w:rsidRDefault="00D8491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1F8A"/>
    <w:rsid w:val="00005C9D"/>
    <w:rsid w:val="0001142C"/>
    <w:rsid w:val="0001641F"/>
    <w:rsid w:val="00034FDC"/>
    <w:rsid w:val="00036B57"/>
    <w:rsid w:val="00046A7B"/>
    <w:rsid w:val="0005122F"/>
    <w:rsid w:val="00067F06"/>
    <w:rsid w:val="0007439E"/>
    <w:rsid w:val="00075CAE"/>
    <w:rsid w:val="00076D4A"/>
    <w:rsid w:val="00080A51"/>
    <w:rsid w:val="000839BC"/>
    <w:rsid w:val="00085DAF"/>
    <w:rsid w:val="000C747F"/>
    <w:rsid w:val="000E2B24"/>
    <w:rsid w:val="000E4C83"/>
    <w:rsid w:val="000F1D0E"/>
    <w:rsid w:val="000F6085"/>
    <w:rsid w:val="00102D63"/>
    <w:rsid w:val="00104A59"/>
    <w:rsid w:val="00117C73"/>
    <w:rsid w:val="00130A11"/>
    <w:rsid w:val="001321EE"/>
    <w:rsid w:val="00132D63"/>
    <w:rsid w:val="00146891"/>
    <w:rsid w:val="00147451"/>
    <w:rsid w:val="001514DF"/>
    <w:rsid w:val="00154058"/>
    <w:rsid w:val="00157D74"/>
    <w:rsid w:val="00174274"/>
    <w:rsid w:val="001742ED"/>
    <w:rsid w:val="001A5CE1"/>
    <w:rsid w:val="001C2468"/>
    <w:rsid w:val="001D2E16"/>
    <w:rsid w:val="001D6FB9"/>
    <w:rsid w:val="001E5643"/>
    <w:rsid w:val="001E71D6"/>
    <w:rsid w:val="001E7609"/>
    <w:rsid w:val="002008EE"/>
    <w:rsid w:val="0022141E"/>
    <w:rsid w:val="0024693E"/>
    <w:rsid w:val="00246FFA"/>
    <w:rsid w:val="00256EDA"/>
    <w:rsid w:val="00260B47"/>
    <w:rsid w:val="00265131"/>
    <w:rsid w:val="002705DA"/>
    <w:rsid w:val="00270BE4"/>
    <w:rsid w:val="00283042"/>
    <w:rsid w:val="00285FD1"/>
    <w:rsid w:val="002A4F49"/>
    <w:rsid w:val="002A649B"/>
    <w:rsid w:val="002B2DA7"/>
    <w:rsid w:val="002D0A63"/>
    <w:rsid w:val="002D2BDD"/>
    <w:rsid w:val="002F6796"/>
    <w:rsid w:val="003276B2"/>
    <w:rsid w:val="0033447C"/>
    <w:rsid w:val="00336F8A"/>
    <w:rsid w:val="003A1D87"/>
    <w:rsid w:val="003A34E6"/>
    <w:rsid w:val="003B5F44"/>
    <w:rsid w:val="003D7D18"/>
    <w:rsid w:val="003E6162"/>
    <w:rsid w:val="003E7DC6"/>
    <w:rsid w:val="003F3A02"/>
    <w:rsid w:val="003F448B"/>
    <w:rsid w:val="003F4D52"/>
    <w:rsid w:val="0042667D"/>
    <w:rsid w:val="00432FF6"/>
    <w:rsid w:val="004439F1"/>
    <w:rsid w:val="004456D6"/>
    <w:rsid w:val="00452B16"/>
    <w:rsid w:val="004664FD"/>
    <w:rsid w:val="00473568"/>
    <w:rsid w:val="004A7C0E"/>
    <w:rsid w:val="004C686E"/>
    <w:rsid w:val="005211BF"/>
    <w:rsid w:val="00530BE5"/>
    <w:rsid w:val="00574743"/>
    <w:rsid w:val="005A53DC"/>
    <w:rsid w:val="005A7A20"/>
    <w:rsid w:val="005B136B"/>
    <w:rsid w:val="005C57D6"/>
    <w:rsid w:val="005F17D1"/>
    <w:rsid w:val="005F18F9"/>
    <w:rsid w:val="005F19A6"/>
    <w:rsid w:val="005F61BD"/>
    <w:rsid w:val="00653FD4"/>
    <w:rsid w:val="00655C14"/>
    <w:rsid w:val="006677E5"/>
    <w:rsid w:val="0068266C"/>
    <w:rsid w:val="00693009"/>
    <w:rsid w:val="006B4FCA"/>
    <w:rsid w:val="006B5952"/>
    <w:rsid w:val="006E0EAC"/>
    <w:rsid w:val="006F6706"/>
    <w:rsid w:val="006F7016"/>
    <w:rsid w:val="00704669"/>
    <w:rsid w:val="00732CCE"/>
    <w:rsid w:val="00733022"/>
    <w:rsid w:val="00741478"/>
    <w:rsid w:val="00741514"/>
    <w:rsid w:val="007532BA"/>
    <w:rsid w:val="0075686F"/>
    <w:rsid w:val="00760696"/>
    <w:rsid w:val="00774A86"/>
    <w:rsid w:val="00777D8C"/>
    <w:rsid w:val="007811DB"/>
    <w:rsid w:val="007847BE"/>
    <w:rsid w:val="007B0722"/>
    <w:rsid w:val="007C205F"/>
    <w:rsid w:val="007D5011"/>
    <w:rsid w:val="007E2AC2"/>
    <w:rsid w:val="007E4C62"/>
    <w:rsid w:val="007E4E51"/>
    <w:rsid w:val="007E6832"/>
    <w:rsid w:val="008063ED"/>
    <w:rsid w:val="008130AD"/>
    <w:rsid w:val="008264DB"/>
    <w:rsid w:val="0083047A"/>
    <w:rsid w:val="00836F59"/>
    <w:rsid w:val="0086143F"/>
    <w:rsid w:val="00897552"/>
    <w:rsid w:val="008B175C"/>
    <w:rsid w:val="008C2180"/>
    <w:rsid w:val="009006B4"/>
    <w:rsid w:val="00917FA5"/>
    <w:rsid w:val="009237C8"/>
    <w:rsid w:val="00924C6D"/>
    <w:rsid w:val="009265AD"/>
    <w:rsid w:val="00927D7C"/>
    <w:rsid w:val="009313EA"/>
    <w:rsid w:val="00943685"/>
    <w:rsid w:val="009623D2"/>
    <w:rsid w:val="009636B5"/>
    <w:rsid w:val="00966143"/>
    <w:rsid w:val="009B0BA9"/>
    <w:rsid w:val="009B5F2B"/>
    <w:rsid w:val="009C1D35"/>
    <w:rsid w:val="009C39A4"/>
    <w:rsid w:val="00A0454D"/>
    <w:rsid w:val="00A04AEC"/>
    <w:rsid w:val="00A20472"/>
    <w:rsid w:val="00A24E18"/>
    <w:rsid w:val="00A312E5"/>
    <w:rsid w:val="00A343DB"/>
    <w:rsid w:val="00A34ED6"/>
    <w:rsid w:val="00A4158E"/>
    <w:rsid w:val="00A6383A"/>
    <w:rsid w:val="00A6526A"/>
    <w:rsid w:val="00A70464"/>
    <w:rsid w:val="00A76791"/>
    <w:rsid w:val="00A80CFD"/>
    <w:rsid w:val="00A910B5"/>
    <w:rsid w:val="00AB22AA"/>
    <w:rsid w:val="00AC3CEC"/>
    <w:rsid w:val="00AD0932"/>
    <w:rsid w:val="00AF6B6D"/>
    <w:rsid w:val="00AF79BB"/>
    <w:rsid w:val="00B3127C"/>
    <w:rsid w:val="00B367E1"/>
    <w:rsid w:val="00B42165"/>
    <w:rsid w:val="00B5565D"/>
    <w:rsid w:val="00B77230"/>
    <w:rsid w:val="00B83A84"/>
    <w:rsid w:val="00B912BB"/>
    <w:rsid w:val="00B9268C"/>
    <w:rsid w:val="00BA452F"/>
    <w:rsid w:val="00BC4587"/>
    <w:rsid w:val="00BD6406"/>
    <w:rsid w:val="00BE3D1B"/>
    <w:rsid w:val="00C20165"/>
    <w:rsid w:val="00C319A9"/>
    <w:rsid w:val="00C359DB"/>
    <w:rsid w:val="00C43A80"/>
    <w:rsid w:val="00C545C2"/>
    <w:rsid w:val="00C56D63"/>
    <w:rsid w:val="00C665BB"/>
    <w:rsid w:val="00C73644"/>
    <w:rsid w:val="00C876A5"/>
    <w:rsid w:val="00CB7216"/>
    <w:rsid w:val="00D00724"/>
    <w:rsid w:val="00D1101E"/>
    <w:rsid w:val="00D20577"/>
    <w:rsid w:val="00D63F26"/>
    <w:rsid w:val="00D84917"/>
    <w:rsid w:val="00D901E7"/>
    <w:rsid w:val="00D94506"/>
    <w:rsid w:val="00D97FE0"/>
    <w:rsid w:val="00DA1E99"/>
    <w:rsid w:val="00DC0029"/>
    <w:rsid w:val="00DC0AFE"/>
    <w:rsid w:val="00DD0B71"/>
    <w:rsid w:val="00DD3BE6"/>
    <w:rsid w:val="00DF7B0D"/>
    <w:rsid w:val="00E1534C"/>
    <w:rsid w:val="00E34826"/>
    <w:rsid w:val="00E41F8A"/>
    <w:rsid w:val="00E420EB"/>
    <w:rsid w:val="00E45E29"/>
    <w:rsid w:val="00E47F95"/>
    <w:rsid w:val="00E50DD8"/>
    <w:rsid w:val="00E57599"/>
    <w:rsid w:val="00E61587"/>
    <w:rsid w:val="00E732B4"/>
    <w:rsid w:val="00E93113"/>
    <w:rsid w:val="00EA0F02"/>
    <w:rsid w:val="00EB4B1D"/>
    <w:rsid w:val="00EC443F"/>
    <w:rsid w:val="00EF1373"/>
    <w:rsid w:val="00F04DA0"/>
    <w:rsid w:val="00F250A5"/>
    <w:rsid w:val="00F2703F"/>
    <w:rsid w:val="00F46A28"/>
    <w:rsid w:val="00F504A4"/>
    <w:rsid w:val="00F60621"/>
    <w:rsid w:val="00F70444"/>
    <w:rsid w:val="00F86BA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1F8A"/>
    <w:rPr>
      <w:rFonts w:ascii="Times New Roman" w:eastAsia="Times New Roman" w:hAnsi="Times New Roman"/>
      <w:sz w:val="28"/>
      <w:szCs w:val="20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741514"/>
    <w:pPr>
      <w:keepNext/>
      <w:jc w:val="center"/>
      <w:outlineLvl w:val="0"/>
    </w:pPr>
    <w:rPr>
      <w:rFonts w:ascii="Calibri" w:eastAsia="Calibri" w:hAnsi="Calibri"/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D7D18"/>
    <w:rPr>
      <w:rFonts w:ascii="Cambria" w:hAnsi="Cambria" w:cs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E41F8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41F8A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uiPriority w:val="99"/>
    <w:rsid w:val="00E41F8A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41F8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E41F8A"/>
    <w:pPr>
      <w:ind w:right="1134"/>
      <w:jc w:val="center"/>
    </w:pPr>
    <w:rPr>
      <w:caps/>
      <w:sz w:val="24"/>
    </w:rPr>
  </w:style>
  <w:style w:type="paragraph" w:styleId="BodyTextIndent">
    <w:name w:val="Body Text Indent"/>
    <w:basedOn w:val="Normal"/>
    <w:link w:val="BodyTextIndentChar"/>
    <w:uiPriority w:val="99"/>
    <w:rsid w:val="00E41F8A"/>
    <w:pPr>
      <w:spacing w:before="60" w:after="60"/>
      <w:ind w:left="4536"/>
    </w:pPr>
    <w:rPr>
      <w:kern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41F8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customStyle="1" w:styleId="Postan">
    <w:name w:val="Postan"/>
    <w:basedOn w:val="Normal"/>
    <w:uiPriority w:val="99"/>
    <w:rsid w:val="00E41F8A"/>
    <w:pPr>
      <w:jc w:val="center"/>
    </w:pPr>
  </w:style>
  <w:style w:type="paragraph" w:styleId="BodyText3">
    <w:name w:val="Body Text 3"/>
    <w:basedOn w:val="Normal"/>
    <w:link w:val="BodyText3Char"/>
    <w:uiPriority w:val="99"/>
    <w:semiHidden/>
    <w:rsid w:val="003276B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276B2"/>
    <w:rPr>
      <w:rFonts w:ascii="Times New Roman" w:hAnsi="Times New Roman" w:cs="Times New Roman"/>
      <w:sz w:val="16"/>
      <w:szCs w:val="16"/>
      <w:lang w:eastAsia="ru-RU"/>
    </w:rPr>
  </w:style>
  <w:style w:type="character" w:customStyle="1" w:styleId="Heading1Char1">
    <w:name w:val="Heading 1 Char1"/>
    <w:link w:val="Heading1"/>
    <w:uiPriority w:val="99"/>
    <w:locked/>
    <w:rsid w:val="00741514"/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376</Words>
  <Characters>2147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аннулировании регистрации кандидата в депутаты Законодательного Собрания Ростовской области шестого созыва по  одномандатному избирательному округу _____________ избирательный округ №___ Иванова Ивана Ивановича</dc:title>
  <dc:subject/>
  <dc:creator>User33</dc:creator>
  <cp:keywords/>
  <dc:description/>
  <cp:lastModifiedBy>WinXPProSP3</cp:lastModifiedBy>
  <cp:revision>10</cp:revision>
  <dcterms:created xsi:type="dcterms:W3CDTF">2021-08-20T11:47:00Z</dcterms:created>
  <dcterms:modified xsi:type="dcterms:W3CDTF">2021-08-23T10:53:00Z</dcterms:modified>
</cp:coreProperties>
</file>