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D3C" w:rsidRPr="00D97A48" w:rsidRDefault="00116D3C" w:rsidP="008E0217">
      <w:pPr>
        <w:pStyle w:val="Heading1"/>
        <w:jc w:val="center"/>
        <w:rPr>
          <w:sz w:val="28"/>
          <w:szCs w:val="28"/>
        </w:rPr>
      </w:pPr>
      <w:r w:rsidRPr="00464701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116D3C" w:rsidRDefault="00116D3C" w:rsidP="008E02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116D3C" w:rsidRDefault="00116D3C" w:rsidP="008E0217">
      <w:pPr>
        <w:jc w:val="center"/>
        <w:rPr>
          <w:b/>
          <w:sz w:val="28"/>
          <w:szCs w:val="28"/>
        </w:rPr>
      </w:pPr>
    </w:p>
    <w:p w:rsidR="00116D3C" w:rsidRDefault="00116D3C" w:rsidP="008E0217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116D3C" w:rsidRPr="00CD11D7" w:rsidRDefault="00116D3C" w:rsidP="008E0217"/>
    <w:p w:rsidR="00116D3C" w:rsidRPr="005D1CD6" w:rsidRDefault="00116D3C" w:rsidP="008E0217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03 августа 2016 года</w:t>
      </w:r>
      <w:r>
        <w:rPr>
          <w:sz w:val="28"/>
          <w:szCs w:val="28"/>
        </w:rPr>
        <w:tab/>
        <w:t>13-15</w:t>
      </w:r>
    </w:p>
    <w:p w:rsidR="00116D3C" w:rsidRPr="005D1CD6" w:rsidRDefault="00116D3C" w:rsidP="008E0217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19:12                                                </w:t>
      </w:r>
      <w:r w:rsidRPr="005D1CD6">
        <w:rPr>
          <w:sz w:val="28"/>
          <w:szCs w:val="28"/>
        </w:rPr>
        <w:t>г. Красный Сулин</w:t>
      </w:r>
    </w:p>
    <w:p w:rsidR="00116D3C" w:rsidRPr="006F79C3" w:rsidRDefault="00116D3C" w:rsidP="008E0217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116D3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116D3C" w:rsidRPr="006F79C3" w:rsidRDefault="00116D3C" w:rsidP="008E0217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Горненского городского поселения Красносулинского района Ростовской области четвертого созыва по Горненскому десятимандатному избирательному округу № 1 Двуреченской Веры Александровны,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116D3C" w:rsidRDefault="00116D3C" w:rsidP="008E0217">
      <w:pPr>
        <w:jc w:val="center"/>
        <w:rPr>
          <w:b/>
          <w:bCs/>
          <w:sz w:val="28"/>
        </w:rPr>
      </w:pPr>
    </w:p>
    <w:p w:rsidR="00116D3C" w:rsidRPr="005A0F8F" w:rsidRDefault="00116D3C" w:rsidP="008E0217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</w:t>
      </w:r>
      <w:bookmarkStart w:id="0" w:name="_GoBack"/>
      <w:bookmarkEnd w:id="0"/>
      <w:r>
        <w:rPr>
          <w:bCs/>
          <w:sz w:val="28"/>
          <w:szCs w:val="28"/>
        </w:rPr>
        <w:t xml:space="preserve">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Горненскому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Двуреченской Веры Александровны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116D3C" w:rsidRDefault="00116D3C" w:rsidP="008E0217">
      <w:pPr>
        <w:jc w:val="center"/>
        <w:rPr>
          <w:sz w:val="28"/>
          <w:szCs w:val="28"/>
        </w:rPr>
      </w:pPr>
    </w:p>
    <w:p w:rsidR="00116D3C" w:rsidRDefault="00116D3C" w:rsidP="008E0217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116D3C" w:rsidRPr="00E33682" w:rsidRDefault="00116D3C" w:rsidP="008E0217">
      <w:pPr>
        <w:jc w:val="center"/>
        <w:rPr>
          <w:spacing w:val="60"/>
          <w:sz w:val="28"/>
          <w:szCs w:val="28"/>
        </w:rPr>
      </w:pPr>
    </w:p>
    <w:p w:rsidR="00116D3C" w:rsidRPr="006D0A15" w:rsidRDefault="00116D3C" w:rsidP="008E0217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Горненскому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Двуреченскую Веру Александровну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 xml:space="preserve">в порядке </w:t>
      </w:r>
      <w:r w:rsidRPr="006D0A15">
        <w:rPr>
          <w:sz w:val="28"/>
          <w:szCs w:val="28"/>
        </w:rPr>
        <w:t>самовыдвижения</w:t>
      </w:r>
      <w:r w:rsidRPr="006D0A15">
        <w:rPr>
          <w:b/>
          <w:bCs/>
          <w:sz w:val="28"/>
        </w:rPr>
        <w:t xml:space="preserve"> </w:t>
      </w:r>
      <w:r w:rsidRPr="006D0A15">
        <w:rPr>
          <w:bCs/>
          <w:sz w:val="28"/>
        </w:rPr>
        <w:t>01 августа 2016 года.</w:t>
      </w:r>
    </w:p>
    <w:p w:rsidR="00116D3C" w:rsidRDefault="00116D3C" w:rsidP="008E0217">
      <w:pPr>
        <w:tabs>
          <w:tab w:val="left" w:pos="993"/>
        </w:tabs>
        <w:ind w:firstLine="709"/>
        <w:jc w:val="both"/>
        <w:rPr>
          <w:sz w:val="28"/>
        </w:rPr>
      </w:pPr>
      <w:r w:rsidRPr="006D0A15">
        <w:rPr>
          <w:sz w:val="28"/>
        </w:rPr>
        <w:t>2. Выдать зарегистрированному кандидату удостоверение  устано</w:t>
      </w:r>
      <w:r>
        <w:rPr>
          <w:sz w:val="28"/>
        </w:rPr>
        <w:t>вленного образца.</w:t>
      </w:r>
    </w:p>
    <w:p w:rsidR="00116D3C" w:rsidRPr="00A075F2" w:rsidRDefault="00116D3C" w:rsidP="008E021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116D3C" w:rsidRDefault="00116D3C" w:rsidP="008E021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116D3C" w:rsidRPr="00A075F2" w:rsidRDefault="00116D3C" w:rsidP="008E02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116D3C" w:rsidRDefault="00116D3C" w:rsidP="008E0217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116D3C" w:rsidRDefault="00116D3C" w:rsidP="008E0217">
      <w:pPr>
        <w:pStyle w:val="BodyText"/>
        <w:spacing w:line="240" w:lineRule="auto"/>
      </w:pPr>
    </w:p>
    <w:p w:rsidR="00116D3C" w:rsidRDefault="00116D3C" w:rsidP="008E0217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116D3C" w:rsidSect="00AD57F4">
      <w:pgSz w:w="11907" w:h="16840" w:code="9"/>
      <w:pgMar w:top="364" w:right="567" w:bottom="63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16D3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59E1"/>
    <w:rsid w:val="002F7BC8"/>
    <w:rsid w:val="00301EA3"/>
    <w:rsid w:val="003060EB"/>
    <w:rsid w:val="00316FB6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4701"/>
    <w:rsid w:val="00467D68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D0A15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217"/>
    <w:rsid w:val="008E0EF0"/>
    <w:rsid w:val="008E1712"/>
    <w:rsid w:val="008E1A8A"/>
    <w:rsid w:val="008F56B4"/>
    <w:rsid w:val="008F6206"/>
    <w:rsid w:val="009147C6"/>
    <w:rsid w:val="009156EA"/>
    <w:rsid w:val="00924117"/>
    <w:rsid w:val="00924959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A1F0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B19FD"/>
    <w:rsid w:val="00BB424F"/>
    <w:rsid w:val="00BD0BE8"/>
    <w:rsid w:val="00BE381E"/>
    <w:rsid w:val="00C04546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6F02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470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64701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64701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64701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64701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780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780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780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780F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464701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1780F"/>
    <w:rPr>
      <w:sz w:val="16"/>
      <w:szCs w:val="16"/>
    </w:rPr>
  </w:style>
  <w:style w:type="paragraph" w:customStyle="1" w:styleId="ConsPlusNormal">
    <w:name w:val="ConsPlusNormal"/>
    <w:uiPriority w:val="99"/>
    <w:rsid w:val="0046470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464701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1780F"/>
    <w:rPr>
      <w:sz w:val="24"/>
      <w:szCs w:val="24"/>
    </w:rPr>
  </w:style>
  <w:style w:type="paragraph" w:styleId="BlockText">
    <w:name w:val="Block Text"/>
    <w:basedOn w:val="Normal"/>
    <w:uiPriority w:val="99"/>
    <w:rsid w:val="00464701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780F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1780F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1780F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1780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1780F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780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495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277</Words>
  <Characters>1579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7</cp:revision>
  <cp:lastPrinted>2016-08-04T06:17:00Z</cp:lastPrinted>
  <dcterms:created xsi:type="dcterms:W3CDTF">2016-08-04T20:32:00Z</dcterms:created>
  <dcterms:modified xsi:type="dcterms:W3CDTF">2017-03-31T11:05:00Z</dcterms:modified>
</cp:coreProperties>
</file>