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EAB" w:rsidRPr="00D97A48" w:rsidRDefault="00E10EAB" w:rsidP="00D97A48">
      <w:pPr>
        <w:pStyle w:val="Heading1"/>
        <w:jc w:val="center"/>
        <w:rPr>
          <w:sz w:val="28"/>
          <w:szCs w:val="28"/>
        </w:rPr>
      </w:pPr>
      <w:r w:rsidRPr="00092D14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E10EAB" w:rsidRDefault="00E10EAB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E10EAB" w:rsidRDefault="00E10EAB" w:rsidP="00D97A48">
      <w:pPr>
        <w:jc w:val="center"/>
        <w:rPr>
          <w:b/>
          <w:sz w:val="28"/>
          <w:szCs w:val="28"/>
        </w:rPr>
      </w:pPr>
    </w:p>
    <w:p w:rsidR="00E10EAB" w:rsidRPr="002F71AC" w:rsidRDefault="00E10EAB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E10EAB" w:rsidRPr="005D1CD6" w:rsidRDefault="00E10EAB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№ 14-48</w:t>
      </w:r>
    </w:p>
    <w:p w:rsidR="00E10EAB" w:rsidRDefault="00E10EAB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16-21                                                                                                    </w:t>
      </w:r>
    </w:p>
    <w:p w:rsidR="00E10EAB" w:rsidRPr="005D1CD6" w:rsidRDefault="00E10EAB" w:rsidP="00B27A0D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E10EAB" w:rsidRPr="006F79C3" w:rsidRDefault="00E10EAB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E10EAB" w:rsidRPr="00BA7014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E10EAB" w:rsidRPr="00BA7014" w:rsidRDefault="00E10EAB" w:rsidP="002B448F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 w:rsidRPr="00BA7014"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>
              <w:rPr>
                <w:b/>
                <w:bCs/>
                <w:sz w:val="28"/>
              </w:rPr>
              <w:t>Садковского</w:t>
            </w:r>
            <w:r w:rsidRPr="00BA7014">
              <w:rPr>
                <w:b/>
                <w:bCs/>
                <w:sz w:val="28"/>
              </w:rPr>
              <w:t xml:space="preserve"> сельского поселения Красносулинского района Ростовской области четвертого созыва по </w:t>
            </w:r>
            <w:r>
              <w:rPr>
                <w:b/>
                <w:bCs/>
                <w:sz w:val="28"/>
              </w:rPr>
              <w:t>Садковскому</w:t>
            </w:r>
            <w:r w:rsidRPr="00BA7014">
              <w:rPr>
                <w:b/>
                <w:bCs/>
                <w:sz w:val="28"/>
              </w:rPr>
              <w:t xml:space="preserve"> десятимандатному избирательному округу № 1 </w:t>
            </w:r>
            <w:r w:rsidRPr="002B448F">
              <w:rPr>
                <w:b/>
                <w:bCs/>
                <w:sz w:val="28"/>
              </w:rPr>
              <w:t xml:space="preserve">Луц Галины </w:t>
            </w:r>
            <w:r>
              <w:rPr>
                <w:b/>
                <w:bCs/>
                <w:sz w:val="28"/>
              </w:rPr>
              <w:t>Алексеевны</w:t>
            </w:r>
            <w:r w:rsidRPr="002B448F">
              <w:rPr>
                <w:b/>
                <w:bCs/>
                <w:sz w:val="28"/>
              </w:rPr>
              <w:t>,</w:t>
            </w:r>
            <w:r w:rsidRPr="00BA7014">
              <w:rPr>
                <w:b/>
                <w:sz w:val="28"/>
                <w:szCs w:val="28"/>
              </w:rPr>
              <w:t xml:space="preserve"> выдвинутого 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E10EAB" w:rsidRDefault="00E10EAB" w:rsidP="00CE0585">
      <w:pPr>
        <w:jc w:val="center"/>
        <w:rPr>
          <w:b/>
          <w:bCs/>
          <w:sz w:val="28"/>
        </w:rPr>
      </w:pPr>
    </w:p>
    <w:p w:rsidR="00E10EAB" w:rsidRPr="00BA7014" w:rsidRDefault="00E10EAB" w:rsidP="00CE0585">
      <w:pPr>
        <w:jc w:val="center"/>
        <w:rPr>
          <w:b/>
          <w:bCs/>
          <w:sz w:val="28"/>
        </w:rPr>
      </w:pPr>
    </w:p>
    <w:p w:rsidR="00E10EAB" w:rsidRPr="005A0F8F" w:rsidRDefault="00E10EAB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2B448F">
        <w:rPr>
          <w:bCs/>
          <w:sz w:val="28"/>
        </w:rPr>
        <w:t>Луц Галины Алексеевны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E10EAB" w:rsidRDefault="00E10EAB" w:rsidP="00CE0585">
      <w:pPr>
        <w:jc w:val="center"/>
        <w:rPr>
          <w:sz w:val="28"/>
          <w:szCs w:val="28"/>
        </w:rPr>
      </w:pPr>
    </w:p>
    <w:p w:rsidR="00E10EAB" w:rsidRDefault="00E10EAB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E10EAB" w:rsidRPr="00E33682" w:rsidRDefault="00E10EAB" w:rsidP="00CE0585">
      <w:pPr>
        <w:jc w:val="center"/>
        <w:rPr>
          <w:spacing w:val="60"/>
          <w:sz w:val="28"/>
          <w:szCs w:val="28"/>
        </w:rPr>
      </w:pPr>
    </w:p>
    <w:p w:rsidR="00E10EAB" w:rsidRDefault="00E10EAB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2B448F">
        <w:rPr>
          <w:bCs/>
          <w:sz w:val="28"/>
        </w:rPr>
        <w:t>Луц Галин</w:t>
      </w:r>
      <w:r>
        <w:rPr>
          <w:bCs/>
          <w:sz w:val="28"/>
        </w:rPr>
        <w:t>у</w:t>
      </w:r>
      <w:r w:rsidRPr="002B448F">
        <w:rPr>
          <w:bCs/>
          <w:sz w:val="28"/>
        </w:rPr>
        <w:t xml:space="preserve"> Алексеевн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E10EAB" w:rsidRDefault="00E10EAB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E10EAB" w:rsidRPr="00A075F2" w:rsidRDefault="00E10EA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E10EAB" w:rsidRDefault="00E10EA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E10EAB" w:rsidRDefault="00E10EAB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E10EAB" w:rsidRPr="00A075F2" w:rsidRDefault="00E10EA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E10EAB" w:rsidRDefault="00E10EAB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E10EAB" w:rsidRDefault="00E10EAB" w:rsidP="00CE0585">
      <w:pPr>
        <w:pStyle w:val="BodyText"/>
        <w:spacing w:line="240" w:lineRule="auto"/>
      </w:pPr>
    </w:p>
    <w:p w:rsidR="00E10EAB" w:rsidRDefault="00E10EAB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E10EAB" w:rsidSect="00610A11">
      <w:pgSz w:w="11907" w:h="16840" w:code="9"/>
      <w:pgMar w:top="364" w:right="567" w:bottom="851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5F96"/>
    <w:rsid w:val="00030103"/>
    <w:rsid w:val="00034AA7"/>
    <w:rsid w:val="00050A33"/>
    <w:rsid w:val="00054857"/>
    <w:rsid w:val="00057169"/>
    <w:rsid w:val="00063D18"/>
    <w:rsid w:val="00066AE9"/>
    <w:rsid w:val="00070703"/>
    <w:rsid w:val="000711C5"/>
    <w:rsid w:val="00071BE7"/>
    <w:rsid w:val="00074F72"/>
    <w:rsid w:val="00075D95"/>
    <w:rsid w:val="000821BB"/>
    <w:rsid w:val="00082328"/>
    <w:rsid w:val="00082418"/>
    <w:rsid w:val="00084066"/>
    <w:rsid w:val="00092D14"/>
    <w:rsid w:val="000A7836"/>
    <w:rsid w:val="000C5AA3"/>
    <w:rsid w:val="000C5BB7"/>
    <w:rsid w:val="000C5CE6"/>
    <w:rsid w:val="000D0E16"/>
    <w:rsid w:val="000D4EF4"/>
    <w:rsid w:val="000D55AB"/>
    <w:rsid w:val="000E1DF9"/>
    <w:rsid w:val="000E3ED8"/>
    <w:rsid w:val="000F623D"/>
    <w:rsid w:val="000F7351"/>
    <w:rsid w:val="000F7FB5"/>
    <w:rsid w:val="00107559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8575C"/>
    <w:rsid w:val="00190B4F"/>
    <w:rsid w:val="00190B6D"/>
    <w:rsid w:val="001A05CD"/>
    <w:rsid w:val="001A2023"/>
    <w:rsid w:val="001C385C"/>
    <w:rsid w:val="001D4505"/>
    <w:rsid w:val="001D6B4A"/>
    <w:rsid w:val="001F47ED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448F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304"/>
    <w:rsid w:val="00477FFD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0A11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621F3"/>
    <w:rsid w:val="00672A20"/>
    <w:rsid w:val="0067637B"/>
    <w:rsid w:val="00680AC0"/>
    <w:rsid w:val="006A159D"/>
    <w:rsid w:val="006B08D5"/>
    <w:rsid w:val="006B1E1D"/>
    <w:rsid w:val="006C602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520B"/>
    <w:rsid w:val="007D77F9"/>
    <w:rsid w:val="007D79CF"/>
    <w:rsid w:val="007E1E76"/>
    <w:rsid w:val="007E2E63"/>
    <w:rsid w:val="007E7450"/>
    <w:rsid w:val="007F2C6D"/>
    <w:rsid w:val="007F4E1B"/>
    <w:rsid w:val="00801C1F"/>
    <w:rsid w:val="00802C02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085D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2460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27A0D"/>
    <w:rsid w:val="00B32588"/>
    <w:rsid w:val="00B33635"/>
    <w:rsid w:val="00B34EC8"/>
    <w:rsid w:val="00B641B7"/>
    <w:rsid w:val="00B7601B"/>
    <w:rsid w:val="00BA7014"/>
    <w:rsid w:val="00BB19FD"/>
    <w:rsid w:val="00BB424F"/>
    <w:rsid w:val="00BD0BE8"/>
    <w:rsid w:val="00BE381E"/>
    <w:rsid w:val="00C061A8"/>
    <w:rsid w:val="00C125B5"/>
    <w:rsid w:val="00C1644B"/>
    <w:rsid w:val="00C22C99"/>
    <w:rsid w:val="00C314FA"/>
    <w:rsid w:val="00C35D5C"/>
    <w:rsid w:val="00C43AF4"/>
    <w:rsid w:val="00C5184A"/>
    <w:rsid w:val="00C62FBF"/>
    <w:rsid w:val="00C6359C"/>
    <w:rsid w:val="00C639E6"/>
    <w:rsid w:val="00C65408"/>
    <w:rsid w:val="00C71903"/>
    <w:rsid w:val="00C76598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E0FC9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3175C"/>
    <w:rsid w:val="00D40399"/>
    <w:rsid w:val="00D42180"/>
    <w:rsid w:val="00D4384E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101D"/>
    <w:rsid w:val="00DE18DE"/>
    <w:rsid w:val="00DE6AD9"/>
    <w:rsid w:val="00DE7900"/>
    <w:rsid w:val="00DF0762"/>
    <w:rsid w:val="00DF18BE"/>
    <w:rsid w:val="00DF602E"/>
    <w:rsid w:val="00E0426D"/>
    <w:rsid w:val="00E04E83"/>
    <w:rsid w:val="00E10EAB"/>
    <w:rsid w:val="00E11DAF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A33BA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63B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D1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92D14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92D14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92D14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92D14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2EF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2EF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2EF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2EFF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92D14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22EFF"/>
    <w:rPr>
      <w:sz w:val="16"/>
      <w:szCs w:val="16"/>
    </w:rPr>
  </w:style>
  <w:style w:type="paragraph" w:customStyle="1" w:styleId="ConsPlusNormal">
    <w:name w:val="ConsPlusNormal"/>
    <w:uiPriority w:val="99"/>
    <w:rsid w:val="00092D1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92D14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22EFF"/>
    <w:rPr>
      <w:sz w:val="24"/>
      <w:szCs w:val="24"/>
    </w:rPr>
  </w:style>
  <w:style w:type="paragraph" w:styleId="BlockText">
    <w:name w:val="Block Text"/>
    <w:basedOn w:val="Normal"/>
    <w:uiPriority w:val="99"/>
    <w:rsid w:val="00092D14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EFF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22EFF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22EFF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2EF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22EFF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2EF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783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318</Words>
  <Characters>1815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2016-08-22T11:26:00Z</dcterms:created>
  <dcterms:modified xsi:type="dcterms:W3CDTF">2016-08-26T13:43:00Z</dcterms:modified>
</cp:coreProperties>
</file>