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B33" w:rsidRPr="00D97A48" w:rsidRDefault="00006B33" w:rsidP="00D97A48">
      <w:pPr>
        <w:pStyle w:val="Heading1"/>
        <w:jc w:val="center"/>
        <w:rPr>
          <w:sz w:val="28"/>
          <w:szCs w:val="28"/>
        </w:rPr>
      </w:pPr>
      <w:r w:rsidRPr="00DA20B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06B33" w:rsidRDefault="00006B33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06B33" w:rsidRDefault="00006B33" w:rsidP="00D97A48">
      <w:pPr>
        <w:jc w:val="center"/>
        <w:rPr>
          <w:b/>
          <w:sz w:val="28"/>
          <w:szCs w:val="28"/>
        </w:rPr>
      </w:pPr>
    </w:p>
    <w:p w:rsidR="00006B33" w:rsidRPr="002F71AC" w:rsidRDefault="00006B33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06B33" w:rsidRPr="005D1CD6" w:rsidRDefault="00006B3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15-63</w:t>
      </w:r>
    </w:p>
    <w:p w:rsidR="00006B33" w:rsidRDefault="00006B3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17-21                                                                                                    </w:t>
      </w:r>
    </w:p>
    <w:p w:rsidR="00006B33" w:rsidRPr="005D1CD6" w:rsidRDefault="00006B33" w:rsidP="006304B7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06B33" w:rsidRPr="006F79C3" w:rsidRDefault="00006B33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06B3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06B33" w:rsidRPr="006F79C3" w:rsidRDefault="00006B33" w:rsidP="0036031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Аникановой Нины Валерьевны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006B33" w:rsidRDefault="00006B33" w:rsidP="00CE0585">
      <w:pPr>
        <w:jc w:val="center"/>
        <w:rPr>
          <w:b/>
          <w:bCs/>
          <w:sz w:val="28"/>
        </w:rPr>
      </w:pPr>
    </w:p>
    <w:p w:rsidR="00006B33" w:rsidRPr="005A0F8F" w:rsidRDefault="00006B33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60311">
        <w:rPr>
          <w:bCs/>
          <w:sz w:val="28"/>
        </w:rPr>
        <w:t>Аникановой Нины Валерьевны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06B33" w:rsidRDefault="00006B33" w:rsidP="00CE0585">
      <w:pPr>
        <w:jc w:val="center"/>
        <w:rPr>
          <w:sz w:val="28"/>
          <w:szCs w:val="28"/>
        </w:rPr>
      </w:pPr>
    </w:p>
    <w:p w:rsidR="00006B33" w:rsidRDefault="00006B33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06B33" w:rsidRPr="00E33682" w:rsidRDefault="00006B33" w:rsidP="00CE0585">
      <w:pPr>
        <w:jc w:val="center"/>
        <w:rPr>
          <w:spacing w:val="60"/>
          <w:sz w:val="28"/>
          <w:szCs w:val="28"/>
        </w:rPr>
      </w:pPr>
    </w:p>
    <w:p w:rsidR="00006B33" w:rsidRDefault="00006B33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60311">
        <w:rPr>
          <w:bCs/>
          <w:sz w:val="28"/>
        </w:rPr>
        <w:t>Аниканов</w:t>
      </w:r>
      <w:r>
        <w:rPr>
          <w:bCs/>
          <w:sz w:val="28"/>
        </w:rPr>
        <w:t>у</w:t>
      </w:r>
      <w:r w:rsidRPr="00360311">
        <w:rPr>
          <w:bCs/>
          <w:sz w:val="28"/>
        </w:rPr>
        <w:t xml:space="preserve"> Нин</w:t>
      </w:r>
      <w:r>
        <w:rPr>
          <w:bCs/>
          <w:sz w:val="28"/>
        </w:rPr>
        <w:t>у</w:t>
      </w:r>
      <w:r w:rsidRPr="00360311">
        <w:rPr>
          <w:bCs/>
          <w:sz w:val="28"/>
        </w:rPr>
        <w:t xml:space="preserve"> Валерьевн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006B33" w:rsidRDefault="00006B33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06B33" w:rsidRPr="00A075F2" w:rsidRDefault="00006B3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06B33" w:rsidRDefault="00006B3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06B33" w:rsidRDefault="00006B33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06B33" w:rsidRPr="00A075F2" w:rsidRDefault="00006B3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06B33" w:rsidRDefault="00006B33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06B33" w:rsidRDefault="00006B33" w:rsidP="00CE0585">
      <w:pPr>
        <w:pStyle w:val="BodyText"/>
        <w:spacing w:line="240" w:lineRule="auto"/>
      </w:pPr>
    </w:p>
    <w:p w:rsidR="00006B33" w:rsidRDefault="00006B33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06B33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6B3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60D8C"/>
    <w:rsid w:val="001622F4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00D3"/>
    <w:rsid w:val="001F5548"/>
    <w:rsid w:val="00201F5E"/>
    <w:rsid w:val="00204F6F"/>
    <w:rsid w:val="00221F6D"/>
    <w:rsid w:val="00230106"/>
    <w:rsid w:val="002373E3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5E5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0311"/>
    <w:rsid w:val="0036668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B7806"/>
    <w:rsid w:val="003C156F"/>
    <w:rsid w:val="003C15B9"/>
    <w:rsid w:val="003C3A9C"/>
    <w:rsid w:val="003C78B5"/>
    <w:rsid w:val="003D1044"/>
    <w:rsid w:val="003D4F89"/>
    <w:rsid w:val="003E4548"/>
    <w:rsid w:val="003E4E01"/>
    <w:rsid w:val="003F4D3B"/>
    <w:rsid w:val="003F7F01"/>
    <w:rsid w:val="004044E9"/>
    <w:rsid w:val="00407C9C"/>
    <w:rsid w:val="00411A02"/>
    <w:rsid w:val="00413449"/>
    <w:rsid w:val="00422A47"/>
    <w:rsid w:val="004263AC"/>
    <w:rsid w:val="004415E1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4664F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3525"/>
    <w:rsid w:val="0060648B"/>
    <w:rsid w:val="0061005A"/>
    <w:rsid w:val="00611463"/>
    <w:rsid w:val="0061465A"/>
    <w:rsid w:val="00626999"/>
    <w:rsid w:val="00626AE0"/>
    <w:rsid w:val="006304B7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0DA7"/>
    <w:rsid w:val="006A159D"/>
    <w:rsid w:val="006B08D5"/>
    <w:rsid w:val="006B1E1D"/>
    <w:rsid w:val="006C21DD"/>
    <w:rsid w:val="006C240A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C32B8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57AA8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462E9"/>
    <w:rsid w:val="00A53F91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E4D1C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36A74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35F2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0442"/>
    <w:rsid w:val="00D2179F"/>
    <w:rsid w:val="00D231C5"/>
    <w:rsid w:val="00D26B9F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20B0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5C17"/>
    <w:rsid w:val="00E76BCF"/>
    <w:rsid w:val="00E83D48"/>
    <w:rsid w:val="00E8560E"/>
    <w:rsid w:val="00E96A86"/>
    <w:rsid w:val="00EB2EB5"/>
    <w:rsid w:val="00EC079B"/>
    <w:rsid w:val="00EC48E2"/>
    <w:rsid w:val="00ED2146"/>
    <w:rsid w:val="00ED2EDE"/>
    <w:rsid w:val="00EE68EF"/>
    <w:rsid w:val="00EF09C7"/>
    <w:rsid w:val="00EF289C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2680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0B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A20B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A20B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20B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A20B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459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459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459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459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A20B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2459D"/>
    <w:rPr>
      <w:sz w:val="16"/>
      <w:szCs w:val="16"/>
    </w:rPr>
  </w:style>
  <w:style w:type="paragraph" w:customStyle="1" w:styleId="ConsPlusNormal">
    <w:name w:val="ConsPlusNormal"/>
    <w:uiPriority w:val="99"/>
    <w:rsid w:val="00DA20B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A20B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2459D"/>
    <w:rPr>
      <w:sz w:val="24"/>
      <w:szCs w:val="24"/>
    </w:rPr>
  </w:style>
  <w:style w:type="paragraph" w:styleId="BlockText">
    <w:name w:val="Block Text"/>
    <w:basedOn w:val="Normal"/>
    <w:uiPriority w:val="99"/>
    <w:rsid w:val="00DA20B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59D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2459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2459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459D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2459D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459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00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309</Words>
  <Characters>1766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2016-08-24T10:56:00Z</dcterms:created>
  <dcterms:modified xsi:type="dcterms:W3CDTF">2017-03-31T11:48:00Z</dcterms:modified>
</cp:coreProperties>
</file>