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0D" w:rsidRPr="00D97A48" w:rsidRDefault="00197D0D" w:rsidP="00D97A48">
      <w:pPr>
        <w:pStyle w:val="Heading1"/>
        <w:jc w:val="center"/>
        <w:rPr>
          <w:sz w:val="28"/>
          <w:szCs w:val="28"/>
        </w:rPr>
      </w:pPr>
      <w:r w:rsidRPr="00C56CD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97D0D" w:rsidRDefault="00197D0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97D0D" w:rsidRDefault="00197D0D" w:rsidP="00D97A48">
      <w:pPr>
        <w:jc w:val="center"/>
        <w:rPr>
          <w:b/>
          <w:sz w:val="28"/>
          <w:szCs w:val="28"/>
        </w:rPr>
      </w:pPr>
    </w:p>
    <w:p w:rsidR="00197D0D" w:rsidRPr="002F71AC" w:rsidRDefault="00197D0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97D0D" w:rsidRPr="005D1CD6" w:rsidRDefault="00197D0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15-39</w:t>
      </w:r>
    </w:p>
    <w:p w:rsidR="00197D0D" w:rsidRDefault="00197D0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16-27                                                                                                   </w:t>
      </w:r>
    </w:p>
    <w:p w:rsidR="00197D0D" w:rsidRPr="005D1CD6" w:rsidRDefault="00197D0D" w:rsidP="000D798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97D0D" w:rsidRPr="006F79C3" w:rsidRDefault="00197D0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97D0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97D0D" w:rsidRPr="006F79C3" w:rsidRDefault="00197D0D" w:rsidP="00060CE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Бочарниковой Ольги Дмитриевны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97D0D" w:rsidRDefault="00197D0D" w:rsidP="00CE0585">
      <w:pPr>
        <w:jc w:val="center"/>
        <w:rPr>
          <w:b/>
          <w:bCs/>
          <w:sz w:val="28"/>
        </w:rPr>
      </w:pPr>
    </w:p>
    <w:p w:rsidR="00197D0D" w:rsidRPr="005A0F8F" w:rsidRDefault="00197D0D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60CE9">
        <w:rPr>
          <w:bCs/>
          <w:sz w:val="28"/>
        </w:rPr>
        <w:t>Бочарниковой Ольги Дмитриевны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97D0D" w:rsidRDefault="00197D0D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197D0D" w:rsidRDefault="00197D0D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97D0D" w:rsidRPr="00E33682" w:rsidRDefault="00197D0D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197D0D" w:rsidRDefault="00197D0D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</w:t>
      </w:r>
      <w:bookmarkStart w:id="0" w:name="_GoBack"/>
      <w:bookmarkEnd w:id="0"/>
      <w:r>
        <w:rPr>
          <w:bCs/>
          <w:sz w:val="28"/>
        </w:rPr>
        <w:t xml:space="preserve">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60CE9">
        <w:rPr>
          <w:bCs/>
          <w:sz w:val="28"/>
        </w:rPr>
        <w:t>Бочарниковой Ольги Дмитриевны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97D0D" w:rsidRDefault="00197D0D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197D0D" w:rsidRPr="00A075F2" w:rsidRDefault="00197D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97D0D" w:rsidRDefault="00197D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97D0D" w:rsidRDefault="00197D0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97D0D" w:rsidRPr="00A075F2" w:rsidRDefault="00197D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97D0D" w:rsidRDefault="00197D0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97D0D" w:rsidRDefault="00197D0D" w:rsidP="00CE0585">
      <w:pPr>
        <w:pStyle w:val="BodyText"/>
        <w:spacing w:line="240" w:lineRule="auto"/>
      </w:pPr>
    </w:p>
    <w:p w:rsidR="00197D0D" w:rsidRDefault="00197D0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97D0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D798A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97D0D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5295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C6566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56CD0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439D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CD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6CD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6CD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56CD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56CD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50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504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504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504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56CD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9504E"/>
    <w:rPr>
      <w:sz w:val="16"/>
      <w:szCs w:val="16"/>
    </w:rPr>
  </w:style>
  <w:style w:type="paragraph" w:customStyle="1" w:styleId="ConsPlusNormal">
    <w:name w:val="ConsPlusNormal"/>
    <w:uiPriority w:val="99"/>
    <w:rsid w:val="00C56C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56CD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9504E"/>
    <w:rPr>
      <w:sz w:val="24"/>
      <w:szCs w:val="24"/>
    </w:rPr>
  </w:style>
  <w:style w:type="paragraph" w:styleId="BlockText">
    <w:name w:val="Block Text"/>
    <w:basedOn w:val="Normal"/>
    <w:uiPriority w:val="99"/>
    <w:rsid w:val="00C56CD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4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9504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9504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504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9504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504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7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323</Words>
  <Characters>1843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2016-08-24T07:01:00Z</dcterms:created>
  <dcterms:modified xsi:type="dcterms:W3CDTF">2017-03-31T11:44:00Z</dcterms:modified>
</cp:coreProperties>
</file>