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0A8" w:rsidRPr="00D97A48" w:rsidRDefault="004630A8" w:rsidP="00D97A48">
      <w:pPr>
        <w:pStyle w:val="Heading1"/>
        <w:jc w:val="center"/>
        <w:rPr>
          <w:sz w:val="28"/>
          <w:szCs w:val="28"/>
        </w:rPr>
      </w:pPr>
      <w:r w:rsidRPr="00FB106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4630A8" w:rsidRDefault="004630A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630A8" w:rsidRDefault="004630A8" w:rsidP="00D97A48">
      <w:pPr>
        <w:jc w:val="center"/>
        <w:rPr>
          <w:b/>
          <w:sz w:val="28"/>
          <w:szCs w:val="28"/>
        </w:rPr>
      </w:pPr>
    </w:p>
    <w:p w:rsidR="004630A8" w:rsidRPr="002F71AC" w:rsidRDefault="004630A8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4630A8" w:rsidRPr="005D1CD6" w:rsidRDefault="004630A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</w:t>
      </w:r>
    </w:p>
    <w:p w:rsidR="004630A8" w:rsidRDefault="004630A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15-05                                                                                                     </w:t>
      </w:r>
    </w:p>
    <w:p w:rsidR="004630A8" w:rsidRPr="005D1CD6" w:rsidRDefault="004630A8" w:rsidP="00AF08D8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630A8" w:rsidRPr="006F79C3" w:rsidRDefault="004630A8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630A8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630A8" w:rsidRPr="006F79C3" w:rsidRDefault="004630A8" w:rsidP="00EC48E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Долотинского сельского поселения Красносулинского района Ростовской области четвертого созыва по Долотинскому десятимандатному избирательному округу № 1 Задорожной Натальи Валериевны,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4630A8" w:rsidRDefault="004630A8" w:rsidP="00CE0585">
      <w:pPr>
        <w:jc w:val="center"/>
        <w:rPr>
          <w:b/>
          <w:bCs/>
          <w:sz w:val="28"/>
        </w:rPr>
      </w:pPr>
    </w:p>
    <w:p w:rsidR="004630A8" w:rsidRPr="005A0F8F" w:rsidRDefault="004630A8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C48E2">
        <w:rPr>
          <w:bCs/>
          <w:sz w:val="28"/>
        </w:rPr>
        <w:t>Задорожной Натальи Валериевны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4630A8" w:rsidRDefault="004630A8" w:rsidP="00CE0585">
      <w:pPr>
        <w:jc w:val="center"/>
        <w:rPr>
          <w:sz w:val="28"/>
          <w:szCs w:val="28"/>
        </w:rPr>
      </w:pPr>
    </w:p>
    <w:p w:rsidR="004630A8" w:rsidRDefault="004630A8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630A8" w:rsidRPr="00E33682" w:rsidRDefault="004630A8" w:rsidP="00CE0585">
      <w:pPr>
        <w:jc w:val="center"/>
        <w:rPr>
          <w:spacing w:val="60"/>
          <w:sz w:val="28"/>
          <w:szCs w:val="28"/>
        </w:rPr>
      </w:pPr>
    </w:p>
    <w:p w:rsidR="004630A8" w:rsidRDefault="004630A8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Задорожную Наталью Валериевну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</w:t>
      </w:r>
      <w:bookmarkStart w:id="0" w:name="_GoBack"/>
      <w:bookmarkEnd w:id="0"/>
      <w:r w:rsidRPr="00282DB2">
        <w:rPr>
          <w:sz w:val="28"/>
          <w:szCs w:val="28"/>
        </w:rPr>
        <w:t>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4630A8" w:rsidRDefault="004630A8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4630A8" w:rsidRPr="00A075F2" w:rsidRDefault="004630A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630A8" w:rsidRDefault="004630A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4630A8" w:rsidRDefault="004630A8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4630A8" w:rsidRPr="00A075F2" w:rsidRDefault="004630A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630A8" w:rsidRDefault="004630A8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630A8" w:rsidRDefault="004630A8" w:rsidP="00CE0585">
      <w:pPr>
        <w:pStyle w:val="BodyText"/>
        <w:spacing w:line="240" w:lineRule="auto"/>
      </w:pPr>
    </w:p>
    <w:p w:rsidR="004630A8" w:rsidRDefault="004630A8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4630A8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5601C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2AFB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30A8"/>
    <w:rsid w:val="00467D68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2D8D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08D8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106F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6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6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6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B106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B106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D5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D5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D5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D5E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B106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05D5E"/>
    <w:rPr>
      <w:sz w:val="16"/>
      <w:szCs w:val="16"/>
    </w:rPr>
  </w:style>
  <w:style w:type="paragraph" w:customStyle="1" w:styleId="ConsPlusNormal">
    <w:name w:val="ConsPlusNormal"/>
    <w:uiPriority w:val="99"/>
    <w:rsid w:val="00FB106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B106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05D5E"/>
    <w:rPr>
      <w:sz w:val="24"/>
      <w:szCs w:val="24"/>
    </w:rPr>
  </w:style>
  <w:style w:type="paragraph" w:styleId="BlockText">
    <w:name w:val="Block Text"/>
    <w:basedOn w:val="Normal"/>
    <w:uiPriority w:val="99"/>
    <w:rsid w:val="00FB106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D5E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05D5E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05D5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5D5E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05D5E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5D5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23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322</Words>
  <Characters>1838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2016-08-23T07:24:00Z</dcterms:created>
  <dcterms:modified xsi:type="dcterms:W3CDTF">2017-03-31T11:38:00Z</dcterms:modified>
</cp:coreProperties>
</file>