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24" w:rsidRPr="00D97A48" w:rsidRDefault="00891B24" w:rsidP="00D97A48">
      <w:pPr>
        <w:pStyle w:val="Heading1"/>
        <w:jc w:val="center"/>
        <w:rPr>
          <w:sz w:val="28"/>
          <w:szCs w:val="28"/>
        </w:rPr>
      </w:pPr>
      <w:r w:rsidRPr="00EC03A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91B24" w:rsidRDefault="00891B24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91B24" w:rsidRDefault="00891B24" w:rsidP="00D97A48">
      <w:pPr>
        <w:jc w:val="center"/>
        <w:rPr>
          <w:b/>
          <w:sz w:val="28"/>
          <w:szCs w:val="28"/>
        </w:rPr>
      </w:pPr>
    </w:p>
    <w:p w:rsidR="00891B24" w:rsidRPr="002F71AC" w:rsidRDefault="00891B24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91B24" w:rsidRPr="005D1CD6" w:rsidRDefault="00891B2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15-52</w:t>
      </w:r>
    </w:p>
    <w:p w:rsidR="00891B24" w:rsidRDefault="00891B2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16-57                                                                                                    </w:t>
      </w:r>
    </w:p>
    <w:p w:rsidR="00891B24" w:rsidRPr="005D1CD6" w:rsidRDefault="00891B24" w:rsidP="00DE39B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91B24" w:rsidRPr="006F79C3" w:rsidRDefault="00891B2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91B24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91B24" w:rsidRPr="006F79C3" w:rsidRDefault="00891B24" w:rsidP="00183A6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Ивановой Матрены Даниловны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891B24" w:rsidRDefault="00891B24" w:rsidP="00CE0585">
      <w:pPr>
        <w:jc w:val="center"/>
        <w:rPr>
          <w:b/>
          <w:bCs/>
          <w:sz w:val="28"/>
        </w:rPr>
      </w:pPr>
    </w:p>
    <w:p w:rsidR="00891B24" w:rsidRPr="005A0F8F" w:rsidRDefault="00891B24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83A60">
        <w:rPr>
          <w:bCs/>
          <w:sz w:val="28"/>
        </w:rPr>
        <w:t>Ивановой Матрены Даниловны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891B24" w:rsidRDefault="00891B24" w:rsidP="00CE0585">
      <w:pPr>
        <w:jc w:val="center"/>
        <w:rPr>
          <w:sz w:val="28"/>
          <w:szCs w:val="28"/>
        </w:rPr>
      </w:pPr>
    </w:p>
    <w:p w:rsidR="00891B24" w:rsidRDefault="00891B24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91B24" w:rsidRPr="00E33682" w:rsidRDefault="00891B24" w:rsidP="00CE0585">
      <w:pPr>
        <w:jc w:val="center"/>
        <w:rPr>
          <w:spacing w:val="60"/>
          <w:sz w:val="28"/>
          <w:szCs w:val="28"/>
        </w:rPr>
      </w:pPr>
    </w:p>
    <w:p w:rsidR="00891B24" w:rsidRDefault="00891B24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Иванову</w:t>
      </w:r>
      <w:bookmarkStart w:id="0" w:name="_GoBack"/>
      <w:bookmarkEnd w:id="0"/>
      <w:r>
        <w:rPr>
          <w:bCs/>
          <w:sz w:val="28"/>
        </w:rPr>
        <w:t xml:space="preserve"> Матрену Даниловну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891B24" w:rsidRDefault="00891B24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891B24" w:rsidRPr="00A075F2" w:rsidRDefault="00891B2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91B24" w:rsidRDefault="00891B2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91B24" w:rsidRDefault="00891B24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91B24" w:rsidRPr="00A075F2" w:rsidRDefault="00891B2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91B24" w:rsidRDefault="00891B24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91B24" w:rsidRDefault="00891B24" w:rsidP="00CE0585">
      <w:pPr>
        <w:pStyle w:val="BodyText"/>
        <w:spacing w:line="240" w:lineRule="auto"/>
      </w:pPr>
    </w:p>
    <w:p w:rsidR="00891B24" w:rsidRDefault="00891B24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91B24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95042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1146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1B24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25C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39B3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3A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3A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C03A5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C03A5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C03A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C03A5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543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543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543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543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C03A5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1543D"/>
    <w:rPr>
      <w:sz w:val="16"/>
      <w:szCs w:val="16"/>
    </w:rPr>
  </w:style>
  <w:style w:type="paragraph" w:customStyle="1" w:styleId="ConsPlusNormal">
    <w:name w:val="ConsPlusNormal"/>
    <w:uiPriority w:val="99"/>
    <w:rsid w:val="00EC03A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C03A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43D"/>
    <w:rPr>
      <w:sz w:val="24"/>
      <w:szCs w:val="24"/>
    </w:rPr>
  </w:style>
  <w:style w:type="paragraph" w:styleId="BlockText">
    <w:name w:val="Block Text"/>
    <w:basedOn w:val="Normal"/>
    <w:uiPriority w:val="99"/>
    <w:rsid w:val="00EC03A5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43D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1543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1543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543D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1543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543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70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312</Words>
  <Characters>1784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2016-08-24T10:13:00Z</dcterms:created>
  <dcterms:modified xsi:type="dcterms:W3CDTF">2017-03-31T11:46:00Z</dcterms:modified>
</cp:coreProperties>
</file>