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17C" w:rsidRPr="00D97A48" w:rsidRDefault="001A317C" w:rsidP="00747FB2">
      <w:pPr>
        <w:pStyle w:val="Heading1"/>
        <w:jc w:val="center"/>
        <w:rPr>
          <w:sz w:val="28"/>
          <w:szCs w:val="28"/>
        </w:rPr>
      </w:pPr>
      <w:r w:rsidRPr="00ED1F6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1A317C" w:rsidRDefault="001A317C" w:rsidP="00747FB2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1A317C" w:rsidRDefault="001A317C" w:rsidP="00747FB2">
      <w:pPr>
        <w:jc w:val="center"/>
        <w:rPr>
          <w:b/>
          <w:sz w:val="28"/>
          <w:szCs w:val="28"/>
        </w:rPr>
      </w:pPr>
    </w:p>
    <w:p w:rsidR="001A317C" w:rsidRDefault="001A317C" w:rsidP="00747FB2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1A317C" w:rsidRPr="00CD11D7" w:rsidRDefault="001A317C" w:rsidP="00747FB2"/>
    <w:p w:rsidR="001A317C" w:rsidRPr="005D1CD6" w:rsidRDefault="001A317C" w:rsidP="00747FB2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 августа 2016 года</w:t>
      </w:r>
      <w:r>
        <w:rPr>
          <w:sz w:val="28"/>
          <w:szCs w:val="28"/>
        </w:rPr>
        <w:tab/>
        <w:t>13-12</w:t>
      </w:r>
    </w:p>
    <w:p w:rsidR="001A317C" w:rsidRPr="005D1CD6" w:rsidRDefault="001A317C" w:rsidP="00747FB2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18:59 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1A317C" w:rsidRPr="006F79C3" w:rsidRDefault="001A317C" w:rsidP="00747FB2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1A317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A317C" w:rsidRPr="006F79C3" w:rsidRDefault="001A317C" w:rsidP="00747FB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Комиссаровского  сельского поселения Красносулинского района Ростовской области четвертого созыва по Комиссаровскому  десятимандатному избирательному округу № 1 Евсюковой Ирины Владимировны,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1A317C" w:rsidRDefault="001A317C" w:rsidP="00747FB2">
      <w:pPr>
        <w:jc w:val="center"/>
        <w:rPr>
          <w:b/>
          <w:bCs/>
          <w:sz w:val="28"/>
        </w:rPr>
      </w:pPr>
    </w:p>
    <w:p w:rsidR="001A317C" w:rsidRPr="005A0F8F" w:rsidRDefault="001A317C" w:rsidP="00747FB2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Комиссаровского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Комиссаровскому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925E04">
        <w:rPr>
          <w:bCs/>
          <w:sz w:val="28"/>
        </w:rPr>
        <w:t>Евсюковой Ирины Владимировны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1A317C" w:rsidRDefault="001A317C" w:rsidP="00747FB2">
      <w:pPr>
        <w:jc w:val="center"/>
        <w:rPr>
          <w:sz w:val="28"/>
          <w:szCs w:val="28"/>
        </w:rPr>
      </w:pPr>
    </w:p>
    <w:p w:rsidR="001A317C" w:rsidRDefault="001A317C" w:rsidP="00747FB2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1A317C" w:rsidRPr="00E33682" w:rsidRDefault="001A317C" w:rsidP="00747FB2">
      <w:pPr>
        <w:jc w:val="center"/>
        <w:rPr>
          <w:spacing w:val="60"/>
          <w:sz w:val="28"/>
          <w:szCs w:val="28"/>
        </w:rPr>
      </w:pPr>
    </w:p>
    <w:p w:rsidR="001A317C" w:rsidRDefault="001A317C" w:rsidP="00747FB2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Комиссаровского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Комиссаровскому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Евсюкову Ирину Владимировну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D15A9E">
        <w:rPr>
          <w:sz w:val="28"/>
          <w:szCs w:val="28"/>
        </w:rPr>
        <w:t>самовыдвижения</w:t>
      </w:r>
      <w:r w:rsidRPr="00D15A9E">
        <w:rPr>
          <w:b/>
          <w:bCs/>
          <w:sz w:val="28"/>
        </w:rPr>
        <w:t xml:space="preserve"> </w:t>
      </w:r>
      <w:r w:rsidRPr="00D15A9E">
        <w:rPr>
          <w:bCs/>
          <w:sz w:val="28"/>
        </w:rPr>
        <w:t>29 июля 2016 года.</w:t>
      </w:r>
    </w:p>
    <w:p w:rsidR="001A317C" w:rsidRDefault="001A317C" w:rsidP="00747FB2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1A317C" w:rsidRPr="00A075F2" w:rsidRDefault="001A317C" w:rsidP="00747FB2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1A317C" w:rsidRDefault="001A317C" w:rsidP="00747FB2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1A317C" w:rsidRPr="00A075F2" w:rsidRDefault="001A317C" w:rsidP="00747FB2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A317C" w:rsidRDefault="001A317C" w:rsidP="00747FB2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1A317C" w:rsidRDefault="001A317C" w:rsidP="00747FB2">
      <w:pPr>
        <w:pStyle w:val="BodyText"/>
        <w:spacing w:line="240" w:lineRule="auto"/>
      </w:pPr>
    </w:p>
    <w:p w:rsidR="001A317C" w:rsidRDefault="001A317C" w:rsidP="00747FB2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  <w:t>В.А. Буценко</w:t>
      </w:r>
    </w:p>
    <w:sectPr w:rsidR="001A317C" w:rsidSect="00AD57F4">
      <w:pgSz w:w="11907" w:h="16840" w:code="9"/>
      <w:pgMar w:top="364" w:right="567" w:bottom="63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B3F70"/>
    <w:rsid w:val="000C5AA3"/>
    <w:rsid w:val="000C5BB7"/>
    <w:rsid w:val="000C5CE6"/>
    <w:rsid w:val="000D0E16"/>
    <w:rsid w:val="000D4EF4"/>
    <w:rsid w:val="000D55AB"/>
    <w:rsid w:val="000E0F22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562"/>
    <w:rsid w:val="00190B4F"/>
    <w:rsid w:val="001A05CD"/>
    <w:rsid w:val="001A317C"/>
    <w:rsid w:val="001C385C"/>
    <w:rsid w:val="001D4505"/>
    <w:rsid w:val="001D6B4A"/>
    <w:rsid w:val="001E43B2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0935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3255E"/>
    <w:rsid w:val="006445FF"/>
    <w:rsid w:val="00651B9D"/>
    <w:rsid w:val="00651CFA"/>
    <w:rsid w:val="00654D04"/>
    <w:rsid w:val="00654F9C"/>
    <w:rsid w:val="0065549A"/>
    <w:rsid w:val="006574F9"/>
    <w:rsid w:val="0066025A"/>
    <w:rsid w:val="00661B73"/>
    <w:rsid w:val="00672A20"/>
    <w:rsid w:val="0067637B"/>
    <w:rsid w:val="00680AC0"/>
    <w:rsid w:val="00685C4A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47FB2"/>
    <w:rsid w:val="007509D8"/>
    <w:rsid w:val="00761CED"/>
    <w:rsid w:val="007662DA"/>
    <w:rsid w:val="00773005"/>
    <w:rsid w:val="00774F82"/>
    <w:rsid w:val="00776F62"/>
    <w:rsid w:val="007770D3"/>
    <w:rsid w:val="0079190E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1DCD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86DA0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5C90"/>
    <w:rsid w:val="00A31B4A"/>
    <w:rsid w:val="00A6631F"/>
    <w:rsid w:val="00A7061E"/>
    <w:rsid w:val="00A8545F"/>
    <w:rsid w:val="00A919B9"/>
    <w:rsid w:val="00A9715E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398A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5A9E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0619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1F62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770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F6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D1F62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1F62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D1F62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D1F62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10C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10C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10C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10CF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D1F62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910CF"/>
    <w:rPr>
      <w:sz w:val="16"/>
      <w:szCs w:val="16"/>
    </w:rPr>
  </w:style>
  <w:style w:type="paragraph" w:customStyle="1" w:styleId="ConsPlusNormal">
    <w:name w:val="ConsPlusNormal"/>
    <w:uiPriority w:val="99"/>
    <w:rsid w:val="00ED1F6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D1F62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910CF"/>
    <w:rPr>
      <w:sz w:val="24"/>
      <w:szCs w:val="24"/>
    </w:rPr>
  </w:style>
  <w:style w:type="paragraph" w:styleId="BlockText">
    <w:name w:val="Block Text"/>
    <w:basedOn w:val="Normal"/>
    <w:uiPriority w:val="99"/>
    <w:rsid w:val="00ED1F62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0CF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910CF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910C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910C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910CF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910C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66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279</Words>
  <Characters>1591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7</cp:revision>
  <cp:lastPrinted>2016-08-04T06:17:00Z</cp:lastPrinted>
  <dcterms:created xsi:type="dcterms:W3CDTF">2016-08-04T20:10:00Z</dcterms:created>
  <dcterms:modified xsi:type="dcterms:W3CDTF">2017-03-31T11:05:00Z</dcterms:modified>
</cp:coreProperties>
</file>