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CD0" w:rsidRPr="00D97A48" w:rsidRDefault="00285CD0" w:rsidP="00D97A48">
      <w:pPr>
        <w:pStyle w:val="Heading1"/>
        <w:jc w:val="center"/>
        <w:rPr>
          <w:sz w:val="28"/>
          <w:szCs w:val="28"/>
        </w:rPr>
      </w:pPr>
      <w:r w:rsidRPr="004B41B1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85CD0" w:rsidRDefault="00285CD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85CD0" w:rsidRDefault="00285CD0" w:rsidP="00D97A48">
      <w:pPr>
        <w:jc w:val="center"/>
        <w:rPr>
          <w:b/>
          <w:sz w:val="28"/>
          <w:szCs w:val="28"/>
        </w:rPr>
      </w:pPr>
    </w:p>
    <w:p w:rsidR="00285CD0" w:rsidRPr="002F71AC" w:rsidRDefault="00285CD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85CD0" w:rsidRPr="005D1CD6" w:rsidRDefault="00285CD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73-47</w:t>
      </w:r>
    </w:p>
    <w:p w:rsidR="00285CD0" w:rsidRPr="005D1CD6" w:rsidRDefault="00285CD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85CD0" w:rsidRPr="006F79C3" w:rsidRDefault="00285CD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285CD0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285CD0" w:rsidRPr="006F79C3" w:rsidRDefault="00285CD0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Заика Любови Александровны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85CD0" w:rsidRDefault="00285CD0" w:rsidP="00CE0585">
      <w:pPr>
        <w:jc w:val="center"/>
        <w:rPr>
          <w:b/>
          <w:bCs/>
          <w:sz w:val="28"/>
        </w:rPr>
      </w:pPr>
    </w:p>
    <w:p w:rsidR="00285CD0" w:rsidRPr="00C96761" w:rsidRDefault="00285CD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22AA3">
        <w:rPr>
          <w:bCs/>
          <w:sz w:val="28"/>
        </w:rPr>
        <w:t>Заика Любови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85CD0" w:rsidRDefault="00285CD0" w:rsidP="00CE0585">
      <w:pPr>
        <w:jc w:val="center"/>
        <w:rPr>
          <w:sz w:val="28"/>
          <w:szCs w:val="28"/>
        </w:rPr>
      </w:pPr>
    </w:p>
    <w:p w:rsidR="00285CD0" w:rsidRDefault="00285CD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85CD0" w:rsidRPr="00E33682" w:rsidRDefault="00285CD0" w:rsidP="00CE0585">
      <w:pPr>
        <w:jc w:val="center"/>
        <w:rPr>
          <w:spacing w:val="60"/>
          <w:sz w:val="28"/>
          <w:szCs w:val="28"/>
        </w:rPr>
      </w:pPr>
    </w:p>
    <w:p w:rsidR="00285CD0" w:rsidRDefault="00285CD0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22AA3">
        <w:rPr>
          <w:bCs/>
          <w:sz w:val="28"/>
        </w:rPr>
        <w:t>Заика Любов</w:t>
      </w:r>
      <w:r>
        <w:rPr>
          <w:bCs/>
          <w:sz w:val="28"/>
        </w:rPr>
        <w:t>ь Александровну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285CD0" w:rsidRPr="003A09BC" w:rsidRDefault="00285CD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57 мин. </w:t>
      </w:r>
    </w:p>
    <w:p w:rsidR="00285CD0" w:rsidRDefault="00285CD0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285CD0" w:rsidRPr="00A075F2" w:rsidRDefault="00285CD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85CD0" w:rsidRDefault="00285CD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85CD0" w:rsidRDefault="00285CD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85CD0" w:rsidRPr="00A075F2" w:rsidRDefault="00285CD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85CD0" w:rsidRDefault="00285CD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85CD0" w:rsidRDefault="00285CD0" w:rsidP="00CE0585">
      <w:pPr>
        <w:pStyle w:val="BodyText"/>
        <w:spacing w:line="240" w:lineRule="auto"/>
      </w:pPr>
    </w:p>
    <w:p w:rsidR="00285CD0" w:rsidRDefault="00285CD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85CD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324"/>
    <w:rsid w:val="00082418"/>
    <w:rsid w:val="00084066"/>
    <w:rsid w:val="00084DFC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D7CC7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2AA3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A6EE7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85CD0"/>
    <w:rsid w:val="00290DE9"/>
    <w:rsid w:val="002926B6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090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1B1"/>
    <w:rsid w:val="004B499D"/>
    <w:rsid w:val="004B6CE3"/>
    <w:rsid w:val="004C275A"/>
    <w:rsid w:val="004D4E94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3FE9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541A6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6F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0FE3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888"/>
    <w:rsid w:val="00933C2D"/>
    <w:rsid w:val="009346F7"/>
    <w:rsid w:val="00940057"/>
    <w:rsid w:val="00940FF9"/>
    <w:rsid w:val="0095793C"/>
    <w:rsid w:val="00962018"/>
    <w:rsid w:val="00970218"/>
    <w:rsid w:val="00972E1F"/>
    <w:rsid w:val="00977BD2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4FB"/>
    <w:rsid w:val="00AC481E"/>
    <w:rsid w:val="00AC4D0E"/>
    <w:rsid w:val="00AC6A18"/>
    <w:rsid w:val="00AD57F4"/>
    <w:rsid w:val="00AE1654"/>
    <w:rsid w:val="00AE214E"/>
    <w:rsid w:val="00AE36B0"/>
    <w:rsid w:val="00AE7E12"/>
    <w:rsid w:val="00AF33D7"/>
    <w:rsid w:val="00AF4B9F"/>
    <w:rsid w:val="00AF4EAE"/>
    <w:rsid w:val="00AF4FD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D70CB"/>
    <w:rsid w:val="00BE381E"/>
    <w:rsid w:val="00C05F0C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D7AA3"/>
    <w:rsid w:val="00CE00A2"/>
    <w:rsid w:val="00CE0585"/>
    <w:rsid w:val="00CE2E33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4BA7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4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356</Words>
  <Characters>2033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2018-08-04T08:55:00Z</cp:lastPrinted>
  <dcterms:created xsi:type="dcterms:W3CDTF">2018-08-04T08:56:00Z</dcterms:created>
  <dcterms:modified xsi:type="dcterms:W3CDTF">2018-08-04T08:58:00Z</dcterms:modified>
</cp:coreProperties>
</file>