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88" w:rsidRPr="00D97A48" w:rsidRDefault="00331E88" w:rsidP="00D97A48">
      <w:pPr>
        <w:pStyle w:val="Heading1"/>
        <w:jc w:val="center"/>
        <w:rPr>
          <w:sz w:val="28"/>
          <w:szCs w:val="28"/>
        </w:rPr>
      </w:pPr>
      <w:r w:rsidRPr="0099072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31E88" w:rsidRDefault="00331E8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31E88" w:rsidRDefault="00331E88" w:rsidP="00D97A48">
      <w:pPr>
        <w:jc w:val="center"/>
        <w:rPr>
          <w:b/>
          <w:sz w:val="28"/>
          <w:szCs w:val="28"/>
        </w:rPr>
      </w:pPr>
    </w:p>
    <w:p w:rsidR="00331E88" w:rsidRPr="002F71AC" w:rsidRDefault="00331E8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31E88" w:rsidRPr="005D1CD6" w:rsidRDefault="00331E8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</w:t>
      </w:r>
    </w:p>
    <w:p w:rsidR="00331E88" w:rsidRPr="005D1CD6" w:rsidRDefault="00331E8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14-08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331E88" w:rsidRPr="006F79C3" w:rsidRDefault="00331E8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31E8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31E88" w:rsidRPr="006F79C3" w:rsidRDefault="00331E88" w:rsidP="005B279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Бондаренко Юрия Васильевича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331E88" w:rsidRDefault="00331E88" w:rsidP="00CE0585">
      <w:pPr>
        <w:jc w:val="center"/>
        <w:rPr>
          <w:b/>
          <w:bCs/>
          <w:sz w:val="28"/>
        </w:rPr>
      </w:pPr>
    </w:p>
    <w:p w:rsidR="00331E88" w:rsidRPr="005A0F8F" w:rsidRDefault="00331E8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B2792">
        <w:rPr>
          <w:bCs/>
          <w:sz w:val="28"/>
        </w:rPr>
        <w:t>Бондаренко Юрия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31E88" w:rsidRDefault="00331E88" w:rsidP="00CE0585">
      <w:pPr>
        <w:jc w:val="center"/>
        <w:rPr>
          <w:sz w:val="28"/>
          <w:szCs w:val="28"/>
        </w:rPr>
      </w:pPr>
    </w:p>
    <w:p w:rsidR="00331E88" w:rsidRDefault="00331E8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31E88" w:rsidRPr="00E33682" w:rsidRDefault="00331E88" w:rsidP="00CE0585">
      <w:pPr>
        <w:jc w:val="center"/>
        <w:rPr>
          <w:spacing w:val="60"/>
          <w:sz w:val="28"/>
          <w:szCs w:val="28"/>
        </w:rPr>
      </w:pPr>
    </w:p>
    <w:p w:rsidR="00331E88" w:rsidRDefault="00331E8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B2792">
        <w:rPr>
          <w:bCs/>
          <w:sz w:val="28"/>
        </w:rPr>
        <w:t>Бондаренко Юрия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331E88" w:rsidRDefault="00331E8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31E88" w:rsidRPr="00A075F2" w:rsidRDefault="00331E8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31E88" w:rsidRDefault="00331E8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31E88" w:rsidRDefault="00331E8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31E88" w:rsidRPr="00A075F2" w:rsidRDefault="00331E8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31E88" w:rsidRDefault="00331E8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31E88" w:rsidRDefault="00331E88" w:rsidP="00CE0585">
      <w:pPr>
        <w:pStyle w:val="BodyText"/>
        <w:spacing w:line="240" w:lineRule="auto"/>
      </w:pPr>
    </w:p>
    <w:p w:rsidR="00331E88" w:rsidRDefault="00331E8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31E8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63D0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1E88"/>
    <w:rsid w:val="00332ABF"/>
    <w:rsid w:val="003366CC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236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90722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72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0722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90722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90722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722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5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45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45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54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90722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4549"/>
    <w:rPr>
      <w:sz w:val="16"/>
      <w:szCs w:val="16"/>
    </w:rPr>
  </w:style>
  <w:style w:type="paragraph" w:customStyle="1" w:styleId="ConsPlusNormal">
    <w:name w:val="ConsPlusNormal"/>
    <w:uiPriority w:val="99"/>
    <w:rsid w:val="0099072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90722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C4549"/>
    <w:rPr>
      <w:sz w:val="24"/>
      <w:szCs w:val="24"/>
    </w:rPr>
  </w:style>
  <w:style w:type="paragraph" w:styleId="BlockText">
    <w:name w:val="Block Text"/>
    <w:basedOn w:val="Normal"/>
    <w:uiPriority w:val="99"/>
    <w:rsid w:val="00990722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4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454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454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454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C454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454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6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312</Words>
  <Characters>1781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2016-08-17T07:51:00Z</dcterms:created>
  <dcterms:modified xsi:type="dcterms:W3CDTF">2017-03-31T11:08:00Z</dcterms:modified>
</cp:coreProperties>
</file>