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61" w:rsidRPr="00D97A48" w:rsidRDefault="00CA4461" w:rsidP="005D5017">
      <w:pPr>
        <w:pStyle w:val="Heading1"/>
        <w:jc w:val="center"/>
        <w:rPr>
          <w:sz w:val="28"/>
          <w:szCs w:val="28"/>
        </w:rPr>
      </w:pPr>
      <w:r w:rsidRPr="00D6004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A4461" w:rsidRDefault="00CA4461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CA4461" w:rsidRDefault="00CA4461" w:rsidP="005D5017">
      <w:pPr>
        <w:jc w:val="center"/>
        <w:rPr>
          <w:b/>
          <w:sz w:val="28"/>
          <w:szCs w:val="28"/>
        </w:rPr>
      </w:pPr>
    </w:p>
    <w:p w:rsidR="00CA4461" w:rsidRDefault="00CA4461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A4461" w:rsidRPr="00CD11D7" w:rsidRDefault="00CA4461" w:rsidP="005D5017"/>
    <w:p w:rsidR="00CA4461" w:rsidRPr="005D1CD6" w:rsidRDefault="00CA4461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14</w:t>
      </w:r>
    </w:p>
    <w:p w:rsidR="00CA4461" w:rsidRPr="005D1CD6" w:rsidRDefault="00CA4461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A4461" w:rsidRPr="006F79C3" w:rsidRDefault="00CA4461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A446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A4461" w:rsidRPr="003071B1" w:rsidRDefault="00CA4461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Кончатной Алины Сергеевны,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CA4461" w:rsidRDefault="00CA4461" w:rsidP="005D5017">
      <w:pPr>
        <w:ind w:firstLine="709"/>
        <w:jc w:val="center"/>
        <w:rPr>
          <w:b/>
          <w:bCs/>
          <w:sz w:val="28"/>
        </w:rPr>
      </w:pPr>
    </w:p>
    <w:p w:rsidR="00CA4461" w:rsidRPr="009153EC" w:rsidRDefault="00CA4461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Кончатной Алины Сергеевны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CA4461" w:rsidRPr="009153EC" w:rsidRDefault="00CA4461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Кончатной Алиной Сергеевной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CA4461" w:rsidRPr="009153EC" w:rsidRDefault="00CA4461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CA4461" w:rsidRDefault="00CA4461" w:rsidP="005D5017">
      <w:pPr>
        <w:ind w:firstLine="709"/>
        <w:jc w:val="center"/>
        <w:rPr>
          <w:sz w:val="28"/>
          <w:szCs w:val="28"/>
        </w:rPr>
      </w:pPr>
    </w:p>
    <w:p w:rsidR="00CA4461" w:rsidRDefault="00CA4461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A4461" w:rsidRPr="00E33682" w:rsidRDefault="00CA4461" w:rsidP="005D5017">
      <w:pPr>
        <w:ind w:firstLine="709"/>
        <w:jc w:val="center"/>
        <w:rPr>
          <w:spacing w:val="60"/>
          <w:sz w:val="28"/>
          <w:szCs w:val="28"/>
        </w:rPr>
      </w:pPr>
    </w:p>
    <w:p w:rsidR="00CA4461" w:rsidRPr="009153EC" w:rsidRDefault="00CA44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Кончатную Алину Сергеевну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2000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Пригородный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МБОУ СОШ № 4, секретарь, </w:t>
      </w:r>
      <w:r w:rsidRPr="009153EC">
        <w:rPr>
          <w:sz w:val="28"/>
        </w:rPr>
        <w:t xml:space="preserve">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37</w:t>
      </w:r>
      <w:r w:rsidRPr="00477C45">
        <w:rPr>
          <w:sz w:val="28"/>
        </w:rPr>
        <w:t xml:space="preserve"> минут.</w:t>
      </w:r>
    </w:p>
    <w:p w:rsidR="00CA4461" w:rsidRPr="009153EC" w:rsidRDefault="00CA44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CA4461" w:rsidRPr="009153EC" w:rsidRDefault="00CA44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CA4461" w:rsidRPr="009153EC" w:rsidRDefault="00CA44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CA4461" w:rsidRPr="009153EC" w:rsidRDefault="00CA44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CA4461" w:rsidRDefault="00CA446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A4461" w:rsidRDefault="00CA446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A4461" w:rsidRPr="00A075F2" w:rsidRDefault="00CA446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CA4461" w:rsidRPr="005D5017" w:rsidRDefault="00CA4461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Pr="005D5017" w:rsidRDefault="00CA4461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Pr="005D5017" w:rsidRDefault="00CA4461" w:rsidP="005D5017">
      <w:pPr>
        <w:ind w:firstLine="709"/>
        <w:rPr>
          <w:sz w:val="28"/>
          <w:szCs w:val="20"/>
        </w:rPr>
      </w:pPr>
    </w:p>
    <w:p w:rsidR="00CA4461" w:rsidRDefault="00CA4461" w:rsidP="005D5017">
      <w:pPr>
        <w:pStyle w:val="BodyText"/>
        <w:spacing w:line="240" w:lineRule="auto"/>
        <w:ind w:firstLine="709"/>
      </w:pPr>
    </w:p>
    <w:sectPr w:rsidR="00CA4461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95406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C508C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0FCF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D49B5"/>
    <w:rsid w:val="008E0EF0"/>
    <w:rsid w:val="008E1712"/>
    <w:rsid w:val="008F56B4"/>
    <w:rsid w:val="008F6206"/>
    <w:rsid w:val="00913482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3BC7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A4461"/>
    <w:rsid w:val="00CB0EB5"/>
    <w:rsid w:val="00CB0EC7"/>
    <w:rsid w:val="00CC5C47"/>
    <w:rsid w:val="00CD11D7"/>
    <w:rsid w:val="00CD4F4F"/>
    <w:rsid w:val="00CE00A2"/>
    <w:rsid w:val="00CE302A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2B74"/>
    <w:rsid w:val="00D14DD8"/>
    <w:rsid w:val="00D16C9D"/>
    <w:rsid w:val="00D2179F"/>
    <w:rsid w:val="00D40399"/>
    <w:rsid w:val="00D42180"/>
    <w:rsid w:val="00D44BBC"/>
    <w:rsid w:val="00D57A59"/>
    <w:rsid w:val="00D60049"/>
    <w:rsid w:val="00D64431"/>
    <w:rsid w:val="00D6474B"/>
    <w:rsid w:val="00D666E2"/>
    <w:rsid w:val="00D705AF"/>
    <w:rsid w:val="00D723FB"/>
    <w:rsid w:val="00D751AB"/>
    <w:rsid w:val="00D8277F"/>
    <w:rsid w:val="00D87ABC"/>
    <w:rsid w:val="00D97A4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15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506</Words>
  <Characters>2886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6</cp:revision>
  <cp:lastPrinted>2023-08-02T11:27:00Z</cp:lastPrinted>
  <dcterms:created xsi:type="dcterms:W3CDTF">2023-08-01T17:08:00Z</dcterms:created>
  <dcterms:modified xsi:type="dcterms:W3CDTF">2023-08-02T11:27:00Z</dcterms:modified>
</cp:coreProperties>
</file>