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D" w:rsidRPr="00D97A48" w:rsidRDefault="00A25E2D" w:rsidP="00D97A48">
      <w:pPr>
        <w:pStyle w:val="Heading1"/>
        <w:jc w:val="center"/>
        <w:rPr>
          <w:sz w:val="28"/>
          <w:szCs w:val="28"/>
        </w:rPr>
      </w:pPr>
      <w:r w:rsidRPr="007F3FF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25E2D" w:rsidRDefault="00A25E2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25E2D" w:rsidRDefault="00A25E2D" w:rsidP="00D97A48">
      <w:pPr>
        <w:jc w:val="center"/>
        <w:rPr>
          <w:b/>
          <w:sz w:val="28"/>
          <w:szCs w:val="28"/>
        </w:rPr>
      </w:pPr>
    </w:p>
    <w:p w:rsidR="00A25E2D" w:rsidRPr="002F71AC" w:rsidRDefault="00A25E2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25E2D" w:rsidRPr="005D1CD6" w:rsidRDefault="00A25E2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14-41</w:t>
      </w:r>
    </w:p>
    <w:p w:rsidR="00A25E2D" w:rsidRDefault="00A25E2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16-03                                                                                                      </w:t>
      </w:r>
    </w:p>
    <w:p w:rsidR="00A25E2D" w:rsidRPr="005D1CD6" w:rsidRDefault="00A25E2D" w:rsidP="008F1E48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25E2D" w:rsidRPr="006F79C3" w:rsidRDefault="00A25E2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25E2D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25E2D" w:rsidRPr="00BA7014" w:rsidRDefault="00A25E2D" w:rsidP="00FF763B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Аникановой Светланы Владимировны</w:t>
            </w:r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25E2D" w:rsidRPr="00BA7014" w:rsidRDefault="00A25E2D" w:rsidP="00CE0585">
      <w:pPr>
        <w:jc w:val="center"/>
        <w:rPr>
          <w:b/>
          <w:bCs/>
          <w:sz w:val="28"/>
        </w:rPr>
      </w:pPr>
    </w:p>
    <w:p w:rsidR="00A25E2D" w:rsidRPr="005A0F8F" w:rsidRDefault="00A25E2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314FA">
        <w:rPr>
          <w:bCs/>
          <w:sz w:val="28"/>
        </w:rPr>
        <w:t>Аникановой Светланы Владимировны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25E2D" w:rsidRDefault="00A25E2D" w:rsidP="00CE0585">
      <w:pPr>
        <w:jc w:val="center"/>
        <w:rPr>
          <w:sz w:val="28"/>
          <w:szCs w:val="28"/>
        </w:rPr>
      </w:pPr>
    </w:p>
    <w:p w:rsidR="00A25E2D" w:rsidRDefault="00A25E2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25E2D" w:rsidRPr="00E33682" w:rsidRDefault="00A25E2D" w:rsidP="00CE0585">
      <w:pPr>
        <w:jc w:val="center"/>
        <w:rPr>
          <w:spacing w:val="60"/>
          <w:sz w:val="28"/>
          <w:szCs w:val="28"/>
        </w:rPr>
      </w:pPr>
    </w:p>
    <w:p w:rsidR="00A25E2D" w:rsidRDefault="00A25E2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314FA">
        <w:rPr>
          <w:bCs/>
          <w:sz w:val="28"/>
        </w:rPr>
        <w:t>Аниканов</w:t>
      </w:r>
      <w:r>
        <w:rPr>
          <w:bCs/>
          <w:sz w:val="28"/>
        </w:rPr>
        <w:t>у</w:t>
      </w:r>
      <w:r w:rsidRPr="00C314FA">
        <w:rPr>
          <w:bCs/>
          <w:sz w:val="28"/>
        </w:rPr>
        <w:t xml:space="preserve"> Светлан</w:t>
      </w:r>
      <w:r>
        <w:rPr>
          <w:bCs/>
          <w:sz w:val="28"/>
        </w:rPr>
        <w:t>у</w:t>
      </w:r>
      <w:r w:rsidRPr="00C314FA">
        <w:rPr>
          <w:bCs/>
          <w:sz w:val="28"/>
        </w:rPr>
        <w:t xml:space="preserve"> Владимировн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25E2D" w:rsidRDefault="00A25E2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25E2D" w:rsidRPr="00A075F2" w:rsidRDefault="00A25E2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25E2D" w:rsidRDefault="00A25E2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25E2D" w:rsidRDefault="00A25E2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25E2D" w:rsidRPr="00A075F2" w:rsidRDefault="00A25E2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25E2D" w:rsidRDefault="00A25E2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25E2D" w:rsidRDefault="00A25E2D" w:rsidP="00CE0585">
      <w:pPr>
        <w:pStyle w:val="BodyText"/>
        <w:spacing w:line="240" w:lineRule="auto"/>
      </w:pPr>
    </w:p>
    <w:p w:rsidR="00A25E2D" w:rsidRDefault="00A25E2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25E2D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5D95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45A62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06541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7F3FF4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1E48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E2D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FF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3FF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F3FF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3FF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F3FF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C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C6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C6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C6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7F3FF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F0C61"/>
    <w:rPr>
      <w:sz w:val="16"/>
      <w:szCs w:val="16"/>
    </w:rPr>
  </w:style>
  <w:style w:type="paragraph" w:customStyle="1" w:styleId="ConsPlusNormal">
    <w:name w:val="ConsPlusNormal"/>
    <w:uiPriority w:val="99"/>
    <w:rsid w:val="007F3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F3FF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F0C61"/>
    <w:rPr>
      <w:sz w:val="24"/>
      <w:szCs w:val="24"/>
    </w:rPr>
  </w:style>
  <w:style w:type="paragraph" w:styleId="BlockText">
    <w:name w:val="Block Text"/>
    <w:basedOn w:val="Normal"/>
    <w:uiPriority w:val="99"/>
    <w:rsid w:val="007F3FF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C6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F0C6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F0C6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0C6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F0C6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C6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6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322</Words>
  <Characters>1842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2016-08-22T08:02:00Z</dcterms:created>
  <dcterms:modified xsi:type="dcterms:W3CDTF">2017-03-31T11:22:00Z</dcterms:modified>
</cp:coreProperties>
</file>