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20D" w:rsidRPr="00D97A48" w:rsidRDefault="0035720D" w:rsidP="00D97A48">
      <w:pPr>
        <w:pStyle w:val="Heading1"/>
        <w:jc w:val="center"/>
        <w:rPr>
          <w:sz w:val="28"/>
          <w:szCs w:val="28"/>
        </w:rPr>
      </w:pPr>
      <w:r w:rsidRPr="00DA368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5720D" w:rsidRDefault="0035720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5720D" w:rsidRDefault="0035720D" w:rsidP="00D97A48">
      <w:pPr>
        <w:jc w:val="center"/>
        <w:rPr>
          <w:b/>
          <w:sz w:val="28"/>
          <w:szCs w:val="28"/>
        </w:rPr>
      </w:pPr>
    </w:p>
    <w:p w:rsidR="0035720D" w:rsidRPr="002F71AC" w:rsidRDefault="0035720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5720D" w:rsidRPr="005D1CD6" w:rsidRDefault="0035720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14-56</w:t>
      </w:r>
    </w:p>
    <w:p w:rsidR="0035720D" w:rsidRDefault="0035720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16-45                                                                                                      </w:t>
      </w:r>
    </w:p>
    <w:p w:rsidR="0035720D" w:rsidRPr="005D1CD6" w:rsidRDefault="0035720D" w:rsidP="00F462A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5720D" w:rsidRPr="006F79C3" w:rsidRDefault="0035720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5720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5720D" w:rsidRPr="006F79C3" w:rsidRDefault="0035720D" w:rsidP="00D05B1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Колесниченко Владимира Евгеньевича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35720D" w:rsidRDefault="0035720D" w:rsidP="00CE0585">
      <w:pPr>
        <w:jc w:val="center"/>
        <w:rPr>
          <w:b/>
          <w:bCs/>
          <w:sz w:val="28"/>
        </w:rPr>
      </w:pPr>
    </w:p>
    <w:p w:rsidR="0035720D" w:rsidRPr="005A0F8F" w:rsidRDefault="0035720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D05B1E">
        <w:rPr>
          <w:bCs/>
          <w:sz w:val="28"/>
        </w:rPr>
        <w:t>Колесниченко Владимира Евгеньевича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5720D" w:rsidRDefault="0035720D" w:rsidP="00CE0585">
      <w:pPr>
        <w:jc w:val="center"/>
        <w:rPr>
          <w:sz w:val="28"/>
          <w:szCs w:val="28"/>
        </w:rPr>
      </w:pPr>
    </w:p>
    <w:p w:rsidR="0035720D" w:rsidRDefault="0035720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5720D" w:rsidRPr="00E33682" w:rsidRDefault="0035720D" w:rsidP="00CE0585">
      <w:pPr>
        <w:jc w:val="center"/>
        <w:rPr>
          <w:spacing w:val="60"/>
          <w:sz w:val="28"/>
          <w:szCs w:val="28"/>
        </w:rPr>
      </w:pPr>
    </w:p>
    <w:p w:rsidR="0035720D" w:rsidRDefault="0035720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D05B1E">
        <w:rPr>
          <w:bCs/>
          <w:sz w:val="28"/>
        </w:rPr>
        <w:t>Колесниченко Владимира Евгеньевича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35720D" w:rsidRDefault="0035720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5720D" w:rsidRPr="00A075F2" w:rsidRDefault="003572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5720D" w:rsidRDefault="003572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5720D" w:rsidRDefault="0035720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5720D" w:rsidRPr="00A075F2" w:rsidRDefault="0035720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5720D" w:rsidRDefault="0035720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5720D" w:rsidRDefault="0035720D" w:rsidP="00CE0585">
      <w:pPr>
        <w:pStyle w:val="BodyText"/>
        <w:spacing w:line="240" w:lineRule="auto"/>
      </w:pPr>
    </w:p>
    <w:p w:rsidR="0035720D" w:rsidRDefault="0035720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5720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15E4C"/>
    <w:rsid w:val="00327FDE"/>
    <w:rsid w:val="00332ABF"/>
    <w:rsid w:val="00346A36"/>
    <w:rsid w:val="00353949"/>
    <w:rsid w:val="003550F4"/>
    <w:rsid w:val="0035720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210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3687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462AE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68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368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A368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368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A368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7C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7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7C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7C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A368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547CC"/>
    <w:rPr>
      <w:sz w:val="16"/>
      <w:szCs w:val="16"/>
    </w:rPr>
  </w:style>
  <w:style w:type="paragraph" w:customStyle="1" w:styleId="ConsPlusNormal">
    <w:name w:val="ConsPlusNormal"/>
    <w:uiPriority w:val="99"/>
    <w:rsid w:val="00DA36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A368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547CC"/>
    <w:rPr>
      <w:sz w:val="24"/>
      <w:szCs w:val="24"/>
    </w:rPr>
  </w:style>
  <w:style w:type="paragraph" w:styleId="BlockText">
    <w:name w:val="Block Text"/>
    <w:basedOn w:val="Normal"/>
    <w:uiPriority w:val="99"/>
    <w:rsid w:val="00DA368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7C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547C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547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47C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547C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47C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8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327</Words>
  <Characters>1864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2016-08-22T11:51:00Z</dcterms:created>
  <dcterms:modified xsi:type="dcterms:W3CDTF">2017-03-31T11:24:00Z</dcterms:modified>
</cp:coreProperties>
</file>