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3BE" w:rsidRPr="00D97A48" w:rsidRDefault="005D23BE" w:rsidP="00D97A48">
      <w:pPr>
        <w:pStyle w:val="Heading1"/>
        <w:jc w:val="center"/>
        <w:rPr>
          <w:sz w:val="28"/>
          <w:szCs w:val="28"/>
        </w:rPr>
      </w:pPr>
      <w:r w:rsidRPr="00300B7B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5D23BE" w:rsidRDefault="005D23BE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D23BE" w:rsidRDefault="005D23BE" w:rsidP="00D97A48">
      <w:pPr>
        <w:jc w:val="center"/>
        <w:rPr>
          <w:b/>
          <w:sz w:val="28"/>
          <w:szCs w:val="28"/>
        </w:rPr>
      </w:pPr>
    </w:p>
    <w:p w:rsidR="005D23BE" w:rsidRPr="002F71AC" w:rsidRDefault="005D23BE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5D23BE" w:rsidRPr="005D1CD6" w:rsidRDefault="005D23BE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15-10</w:t>
      </w:r>
    </w:p>
    <w:p w:rsidR="005D23BE" w:rsidRDefault="005D23BE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15-21                                                                                                    </w:t>
      </w:r>
    </w:p>
    <w:p w:rsidR="005D23BE" w:rsidRPr="005D1CD6" w:rsidRDefault="005D23BE" w:rsidP="00B61D97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D23BE" w:rsidRPr="006F79C3" w:rsidRDefault="005D23BE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D23BE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D23BE" w:rsidRPr="006F79C3" w:rsidRDefault="005D23BE" w:rsidP="002B3709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Долотинского сельского поселения Красносулинского района Ростовской области четвертого созыва по Долотинскому десятимандатному избирательному округу № 1 Чумпаловой Любовь Геннадьевны,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5D23BE" w:rsidRDefault="005D23BE" w:rsidP="00CE0585">
      <w:pPr>
        <w:jc w:val="center"/>
        <w:rPr>
          <w:b/>
          <w:bCs/>
          <w:sz w:val="28"/>
        </w:rPr>
      </w:pPr>
    </w:p>
    <w:p w:rsidR="005D23BE" w:rsidRPr="005A0F8F" w:rsidRDefault="005D23BE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Долотинского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Долотинскому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2B3709">
        <w:rPr>
          <w:bCs/>
          <w:sz w:val="28"/>
        </w:rPr>
        <w:t>Чумпаловой Любовь Геннадьевны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5D23BE" w:rsidRDefault="005D23BE" w:rsidP="00CE0585">
      <w:pPr>
        <w:jc w:val="center"/>
        <w:rPr>
          <w:sz w:val="28"/>
          <w:szCs w:val="28"/>
        </w:rPr>
      </w:pPr>
    </w:p>
    <w:p w:rsidR="005D23BE" w:rsidRDefault="005D23BE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5D23BE" w:rsidRPr="00E33682" w:rsidRDefault="005D23BE" w:rsidP="00CE0585">
      <w:pPr>
        <w:jc w:val="center"/>
        <w:rPr>
          <w:spacing w:val="60"/>
          <w:sz w:val="28"/>
          <w:szCs w:val="28"/>
        </w:rPr>
      </w:pPr>
    </w:p>
    <w:p w:rsidR="005D23BE" w:rsidRDefault="005D23BE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Долотинского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Долотинскому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2B3709">
        <w:rPr>
          <w:bCs/>
          <w:sz w:val="28"/>
        </w:rPr>
        <w:t>Чумпалов</w:t>
      </w:r>
      <w:r>
        <w:rPr>
          <w:bCs/>
          <w:sz w:val="28"/>
        </w:rPr>
        <w:t>у</w:t>
      </w:r>
      <w:r w:rsidRPr="002B3709">
        <w:rPr>
          <w:bCs/>
          <w:sz w:val="28"/>
        </w:rPr>
        <w:t xml:space="preserve"> Любовь Геннадьевн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5D23BE" w:rsidRDefault="005D23BE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5D23BE" w:rsidRPr="00A075F2" w:rsidRDefault="005D23B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5D23BE" w:rsidRDefault="005D23B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5D23BE" w:rsidRDefault="005D23BE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5D23BE" w:rsidRPr="00A075F2" w:rsidRDefault="005D23B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D23BE" w:rsidRDefault="005D23BE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5D23BE" w:rsidRDefault="005D23BE" w:rsidP="00CE0585">
      <w:pPr>
        <w:pStyle w:val="BodyText"/>
        <w:spacing w:line="240" w:lineRule="auto"/>
      </w:pPr>
    </w:p>
    <w:p w:rsidR="005D23BE" w:rsidRDefault="005D23BE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5D23BE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A44CE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14CA"/>
    <w:rsid w:val="00293D33"/>
    <w:rsid w:val="0029456A"/>
    <w:rsid w:val="002A5FDB"/>
    <w:rsid w:val="002B3709"/>
    <w:rsid w:val="002B767A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0B7B"/>
    <w:rsid w:val="00301EA3"/>
    <w:rsid w:val="003060EB"/>
    <w:rsid w:val="00327165"/>
    <w:rsid w:val="00327FDE"/>
    <w:rsid w:val="00332ABF"/>
    <w:rsid w:val="00342AFB"/>
    <w:rsid w:val="00346A36"/>
    <w:rsid w:val="00353949"/>
    <w:rsid w:val="0035774F"/>
    <w:rsid w:val="00377735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A16DF"/>
    <w:rsid w:val="004B499D"/>
    <w:rsid w:val="004B6CE3"/>
    <w:rsid w:val="004C275A"/>
    <w:rsid w:val="004D02F2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23BE"/>
    <w:rsid w:val="005D41D7"/>
    <w:rsid w:val="005D5D07"/>
    <w:rsid w:val="005E49EB"/>
    <w:rsid w:val="0060648B"/>
    <w:rsid w:val="00626999"/>
    <w:rsid w:val="0063255E"/>
    <w:rsid w:val="0063402C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B08D5"/>
    <w:rsid w:val="006B1E1D"/>
    <w:rsid w:val="006C3EFF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37A9B"/>
    <w:rsid w:val="00A6631F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1D97"/>
    <w:rsid w:val="00B641B7"/>
    <w:rsid w:val="00B75E11"/>
    <w:rsid w:val="00B7601B"/>
    <w:rsid w:val="00B82686"/>
    <w:rsid w:val="00BB19FD"/>
    <w:rsid w:val="00BB424F"/>
    <w:rsid w:val="00BD0BE8"/>
    <w:rsid w:val="00BE381E"/>
    <w:rsid w:val="00C061A8"/>
    <w:rsid w:val="00C125B5"/>
    <w:rsid w:val="00C12BDE"/>
    <w:rsid w:val="00C1644B"/>
    <w:rsid w:val="00C22C99"/>
    <w:rsid w:val="00C330F6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231C5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4CEB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B7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00B7B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00B7B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00B7B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00B7B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2C3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2C3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2C3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2C39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300B7B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C2C39"/>
    <w:rPr>
      <w:sz w:val="16"/>
      <w:szCs w:val="16"/>
    </w:rPr>
  </w:style>
  <w:style w:type="paragraph" w:customStyle="1" w:styleId="ConsPlusNormal">
    <w:name w:val="ConsPlusNormal"/>
    <w:uiPriority w:val="99"/>
    <w:rsid w:val="00300B7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300B7B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C2C39"/>
    <w:rPr>
      <w:sz w:val="24"/>
      <w:szCs w:val="24"/>
    </w:rPr>
  </w:style>
  <w:style w:type="paragraph" w:styleId="BlockText">
    <w:name w:val="Block Text"/>
    <w:basedOn w:val="Normal"/>
    <w:uiPriority w:val="99"/>
    <w:rsid w:val="00300B7B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C39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C2C39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C2C39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C2C39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C2C39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C2C3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035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322</Words>
  <Characters>1837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2016-08-23T11:58:00Z</dcterms:created>
  <dcterms:modified xsi:type="dcterms:W3CDTF">2017-03-31T11:39:00Z</dcterms:modified>
</cp:coreProperties>
</file>