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FA3" w:rsidRPr="00D97A48" w:rsidRDefault="00504FA3" w:rsidP="00507B18">
      <w:pPr>
        <w:pStyle w:val="Heading1"/>
        <w:jc w:val="center"/>
        <w:rPr>
          <w:sz w:val="28"/>
          <w:szCs w:val="28"/>
        </w:rPr>
      </w:pPr>
      <w:r w:rsidRPr="00CA792A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504FA3" w:rsidRDefault="00504FA3" w:rsidP="00507B1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04FA3" w:rsidRDefault="00504FA3" w:rsidP="00507B18">
      <w:pPr>
        <w:jc w:val="center"/>
        <w:rPr>
          <w:b/>
          <w:sz w:val="28"/>
          <w:szCs w:val="28"/>
        </w:rPr>
      </w:pPr>
    </w:p>
    <w:p w:rsidR="00504FA3" w:rsidRDefault="00504FA3" w:rsidP="00507B18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504FA3" w:rsidRPr="00CD11D7" w:rsidRDefault="00504FA3" w:rsidP="00507B18"/>
    <w:p w:rsidR="00504FA3" w:rsidRPr="005D1CD6" w:rsidRDefault="00504FA3" w:rsidP="00507B18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 августа 2016 года</w:t>
      </w:r>
      <w:r>
        <w:rPr>
          <w:sz w:val="28"/>
          <w:szCs w:val="28"/>
        </w:rPr>
        <w:tab/>
        <w:t>13-6</w:t>
      </w:r>
    </w:p>
    <w:p w:rsidR="00504FA3" w:rsidRPr="005D1CD6" w:rsidRDefault="00504FA3" w:rsidP="00507B18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18:35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504FA3" w:rsidRPr="006F79C3" w:rsidRDefault="00504FA3" w:rsidP="00507B18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04FA3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04FA3" w:rsidRPr="006F79C3" w:rsidRDefault="00504FA3" w:rsidP="00507B18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Гуково-Гнилушевского сельского поселения Красносулинского района Ростовской области четвертого созыва по Гуково-Гнилушевского десятимандатному избирательному округу № 1 Тарасовой Марии Васильевны,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504FA3" w:rsidRDefault="00504FA3" w:rsidP="00507B18">
      <w:pPr>
        <w:jc w:val="center"/>
        <w:rPr>
          <w:b/>
          <w:bCs/>
          <w:sz w:val="28"/>
        </w:rPr>
      </w:pPr>
    </w:p>
    <w:p w:rsidR="00504FA3" w:rsidRPr="005A0F8F" w:rsidRDefault="00504FA3" w:rsidP="00507B18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</w:t>
      </w:r>
      <w:bookmarkStart w:id="0" w:name="_GoBack"/>
      <w:bookmarkEnd w:id="0"/>
      <w:r>
        <w:rPr>
          <w:bCs/>
          <w:sz w:val="28"/>
          <w:szCs w:val="28"/>
        </w:rPr>
        <w:t xml:space="preserve">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614E05">
        <w:rPr>
          <w:bCs/>
          <w:sz w:val="28"/>
        </w:rPr>
        <w:t xml:space="preserve">Гуково-Гнилушевского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Гуково-Гнилушевскому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Тарасовой Марии Васильевны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504FA3" w:rsidRDefault="00504FA3" w:rsidP="00507B18">
      <w:pPr>
        <w:jc w:val="center"/>
        <w:rPr>
          <w:sz w:val="28"/>
          <w:szCs w:val="28"/>
        </w:rPr>
      </w:pPr>
    </w:p>
    <w:p w:rsidR="00504FA3" w:rsidRDefault="00504FA3" w:rsidP="00507B18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504FA3" w:rsidRPr="00E33682" w:rsidRDefault="00504FA3" w:rsidP="00507B18">
      <w:pPr>
        <w:jc w:val="center"/>
        <w:rPr>
          <w:spacing w:val="60"/>
          <w:sz w:val="28"/>
          <w:szCs w:val="28"/>
        </w:rPr>
      </w:pPr>
    </w:p>
    <w:p w:rsidR="00504FA3" w:rsidRDefault="00504FA3" w:rsidP="00507B18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614E05">
        <w:rPr>
          <w:bCs/>
          <w:sz w:val="28"/>
        </w:rPr>
        <w:t xml:space="preserve">Гуково-Гнилушевского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Гуково-Гнилушевскому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Тарасову Марию Васильевну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>в порядке самовыдвижения</w:t>
      </w:r>
      <w:r>
        <w:rPr>
          <w:b/>
          <w:bCs/>
          <w:sz w:val="28"/>
        </w:rPr>
        <w:t xml:space="preserve"> </w:t>
      </w:r>
      <w:r w:rsidRPr="00CF1772">
        <w:rPr>
          <w:bCs/>
          <w:sz w:val="28"/>
        </w:rPr>
        <w:t>25 июля 2016 года</w:t>
      </w:r>
      <w:r>
        <w:rPr>
          <w:bCs/>
          <w:sz w:val="28"/>
        </w:rPr>
        <w:t>.</w:t>
      </w:r>
    </w:p>
    <w:p w:rsidR="00504FA3" w:rsidRDefault="00504FA3" w:rsidP="00507B18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504FA3" w:rsidRPr="00A075F2" w:rsidRDefault="00504FA3" w:rsidP="00507B18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504FA3" w:rsidRDefault="00504FA3" w:rsidP="00507B18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504FA3" w:rsidRDefault="00504FA3" w:rsidP="00507B18">
      <w:pPr>
        <w:pStyle w:val="BodyText"/>
        <w:spacing w:line="240" w:lineRule="auto"/>
      </w:pPr>
    </w:p>
    <w:p w:rsidR="00504FA3" w:rsidRDefault="00504FA3" w:rsidP="00507B18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504FA3" w:rsidRDefault="00504FA3" w:rsidP="00507B18">
      <w:pPr>
        <w:pStyle w:val="BodyText"/>
        <w:spacing w:line="240" w:lineRule="auto"/>
      </w:pPr>
    </w:p>
    <w:p w:rsidR="00504FA3" w:rsidRDefault="00504FA3" w:rsidP="00507B18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504FA3" w:rsidSect="00507B18">
      <w:pgSz w:w="11907" w:h="16840" w:code="9"/>
      <w:pgMar w:top="364" w:right="567" w:bottom="28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0B15"/>
    <w:rsid w:val="00034AA7"/>
    <w:rsid w:val="00050A33"/>
    <w:rsid w:val="00054857"/>
    <w:rsid w:val="00057169"/>
    <w:rsid w:val="00063D18"/>
    <w:rsid w:val="00066AE9"/>
    <w:rsid w:val="000672E3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4FA3"/>
    <w:rsid w:val="0050573A"/>
    <w:rsid w:val="00507B18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676C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A792A"/>
    <w:rsid w:val="00CB0EB5"/>
    <w:rsid w:val="00CB0EC7"/>
    <w:rsid w:val="00CC5C47"/>
    <w:rsid w:val="00CD11D7"/>
    <w:rsid w:val="00CD4F4F"/>
    <w:rsid w:val="00CE00A2"/>
    <w:rsid w:val="00CF0AEA"/>
    <w:rsid w:val="00CF126F"/>
    <w:rsid w:val="00CF1772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18C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A1313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92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A792A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A792A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A792A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A792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360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360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360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360B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CA792A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5360B"/>
    <w:rPr>
      <w:sz w:val="16"/>
      <w:szCs w:val="16"/>
    </w:rPr>
  </w:style>
  <w:style w:type="paragraph" w:customStyle="1" w:styleId="ConsPlusNormal">
    <w:name w:val="ConsPlusNormal"/>
    <w:uiPriority w:val="99"/>
    <w:rsid w:val="00CA792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CA792A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5360B"/>
    <w:rPr>
      <w:sz w:val="24"/>
      <w:szCs w:val="24"/>
    </w:rPr>
  </w:style>
  <w:style w:type="paragraph" w:styleId="BlockText">
    <w:name w:val="Block Text"/>
    <w:basedOn w:val="Normal"/>
    <w:uiPriority w:val="99"/>
    <w:rsid w:val="00CA792A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60B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5360B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5360B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5360B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5360B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5360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246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1</Pages>
  <Words>281</Words>
  <Characters>1607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8</cp:revision>
  <cp:lastPrinted>2016-08-04T06:17:00Z</cp:lastPrinted>
  <dcterms:created xsi:type="dcterms:W3CDTF">2016-08-04T19:37:00Z</dcterms:created>
  <dcterms:modified xsi:type="dcterms:W3CDTF">2017-03-31T11:03:00Z</dcterms:modified>
</cp:coreProperties>
</file>