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1958" w:rsidRDefault="00421958" w:rsidP="007F785A">
      <w:pPr>
        <w:suppressAutoHyphens/>
        <w:ind w:right="-1"/>
        <w:jc w:val="center"/>
        <w:rPr>
          <w:sz w:val="8"/>
        </w:rPr>
      </w:pPr>
    </w:p>
    <w:p w:rsidR="00421958" w:rsidRDefault="00421958" w:rsidP="007F785A">
      <w:pPr>
        <w:suppressAutoHyphens/>
        <w:ind w:right="-1"/>
        <w:jc w:val="center"/>
        <w:rPr>
          <w:sz w:val="8"/>
        </w:rPr>
      </w:pPr>
    </w:p>
    <w:p w:rsidR="00421958" w:rsidRDefault="00421958" w:rsidP="007F785A">
      <w:pPr>
        <w:suppressAutoHyphens/>
        <w:ind w:right="-1"/>
        <w:jc w:val="center"/>
        <w:rPr>
          <w:sz w:val="8"/>
        </w:rPr>
      </w:pPr>
    </w:p>
    <w:p w:rsidR="00421958" w:rsidRDefault="00421958" w:rsidP="007F785A">
      <w:pPr>
        <w:suppressAutoHyphens/>
        <w:ind w:right="-1"/>
        <w:jc w:val="center"/>
        <w:rPr>
          <w:sz w:val="8"/>
        </w:rPr>
      </w:pPr>
    </w:p>
    <w:p w:rsidR="00421958" w:rsidRDefault="00421958" w:rsidP="007F785A">
      <w:pPr>
        <w:suppressAutoHyphens/>
        <w:ind w:right="-1"/>
        <w:jc w:val="center"/>
        <w:rPr>
          <w:sz w:val="8"/>
        </w:rPr>
      </w:pPr>
    </w:p>
    <w:p w:rsidR="00421958" w:rsidRPr="00D0155F" w:rsidRDefault="00421958" w:rsidP="00B83EAD">
      <w:pPr>
        <w:pStyle w:val="Heading1"/>
        <w:spacing w:before="0"/>
        <w:jc w:val="center"/>
      </w:pPr>
      <w:r w:rsidRPr="00722F95">
        <w:rPr>
          <w:rFonts w:ascii="Arial" w:hAnsi="Arial"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38.4pt;height:40.2pt;visibility:visible">
            <v:imagedata r:id="rId7" o:title=""/>
          </v:shape>
        </w:pict>
      </w:r>
      <w:r>
        <w:rPr>
          <w:rFonts w:ascii="Arial" w:hAnsi="Arial"/>
          <w:sz w:val="22"/>
        </w:rPr>
        <w:br/>
      </w:r>
      <w:r w:rsidRPr="00B83EAD">
        <w:rPr>
          <w:rFonts w:ascii="Times New Roman" w:hAnsi="Times New Roman"/>
          <w:b/>
          <w:color w:val="000000"/>
          <w:sz w:val="28"/>
          <w:szCs w:val="28"/>
        </w:rPr>
        <w:t>ТЕРРИТОРИАЛЬНАЯ ИЗБИРАТЕЛЬНАЯ КОМИССИЯ</w:t>
      </w:r>
    </w:p>
    <w:p w:rsidR="00421958" w:rsidRPr="008F08CD" w:rsidRDefault="00421958" w:rsidP="00B83EAD">
      <w:pPr>
        <w:rPr>
          <w:b/>
        </w:rPr>
      </w:pPr>
      <w:r w:rsidRPr="008F08CD">
        <w:rPr>
          <w:b/>
        </w:rPr>
        <w:t>КРАСНОСУЛИНСКОГО РАЙОНА РОСТОВСКОЙ ОБЛАСТИ</w:t>
      </w:r>
    </w:p>
    <w:p w:rsidR="00421958" w:rsidRPr="00CF1814" w:rsidRDefault="00421958" w:rsidP="00B83EAD">
      <w:pPr>
        <w:rPr>
          <w:b/>
        </w:rPr>
      </w:pPr>
    </w:p>
    <w:p w:rsidR="00421958" w:rsidRPr="00B83EAD" w:rsidRDefault="00421958" w:rsidP="00B83EAD">
      <w:pPr>
        <w:pStyle w:val="Heading1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B83EAD">
        <w:rPr>
          <w:rFonts w:ascii="Times New Roman" w:hAnsi="Times New Roman"/>
          <w:b/>
          <w:color w:val="000000"/>
          <w:sz w:val="28"/>
          <w:szCs w:val="28"/>
        </w:rPr>
        <w:t>ПОСТАНОВЛЕНИЕ</w:t>
      </w:r>
    </w:p>
    <w:p w:rsidR="00421958" w:rsidRDefault="00421958" w:rsidP="00B83EAD">
      <w:pPr>
        <w:tabs>
          <w:tab w:val="left" w:pos="8328"/>
          <w:tab w:val="right" w:pos="9922"/>
        </w:tabs>
      </w:pPr>
      <w:r>
        <w:t xml:space="preserve">23 июля 2018 года </w:t>
      </w:r>
      <w:r>
        <w:tab/>
        <w:t>№ 71-7</w:t>
      </w:r>
      <w:r>
        <w:tab/>
      </w:r>
    </w:p>
    <w:p w:rsidR="00421958" w:rsidRPr="001B08E2" w:rsidRDefault="00421958" w:rsidP="001B08E2">
      <w:pPr>
        <w:tabs>
          <w:tab w:val="right" w:pos="9922"/>
        </w:tabs>
        <w:jc w:val="center"/>
        <w:rPr>
          <w:szCs w:val="28"/>
        </w:rPr>
      </w:pPr>
      <w:r w:rsidRPr="001B08E2">
        <w:rPr>
          <w:szCs w:val="28"/>
        </w:rPr>
        <w:t>г. Красный Сулин</w:t>
      </w:r>
    </w:p>
    <w:p w:rsidR="00421958" w:rsidRDefault="00421958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1668" w:type="dxa"/>
        <w:tblLayout w:type="fixed"/>
        <w:tblLook w:val="0000"/>
      </w:tblPr>
      <w:tblGrid>
        <w:gridCol w:w="6520"/>
      </w:tblGrid>
      <w:tr w:rsidR="00421958" w:rsidTr="00D3457C">
        <w:trPr>
          <w:trHeight w:val="1549"/>
        </w:trPr>
        <w:tc>
          <w:tcPr>
            <w:tcW w:w="6520" w:type="dxa"/>
          </w:tcPr>
          <w:p w:rsidR="00421958" w:rsidRDefault="00421958" w:rsidP="001B08E2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Об утверждении числа и распределения изготавливаемых избирательных бюллетеней для голосования </w:t>
            </w:r>
            <w:r w:rsidRPr="00D3457C">
              <w:rPr>
                <w:b/>
                <w:szCs w:val="28"/>
              </w:rPr>
              <w:t xml:space="preserve">по одномандатному избирательному округу </w:t>
            </w:r>
            <w:r>
              <w:rPr>
                <w:b/>
                <w:szCs w:val="28"/>
              </w:rPr>
              <w:t xml:space="preserve">Красносулинский </w:t>
            </w:r>
            <w:r w:rsidRPr="00D3457C">
              <w:rPr>
                <w:b/>
                <w:szCs w:val="28"/>
              </w:rPr>
              <w:t>избирательный округ №</w:t>
            </w:r>
            <w:r>
              <w:rPr>
                <w:b/>
                <w:szCs w:val="28"/>
              </w:rPr>
              <w:t xml:space="preserve"> 6</w:t>
            </w:r>
            <w:r w:rsidRPr="00D3457C">
              <w:rPr>
                <w:b/>
                <w:szCs w:val="28"/>
              </w:rPr>
              <w:t xml:space="preserve"> на выборах депутатов Законодательного Собрания Ростовской области шестого созыва</w:t>
            </w:r>
          </w:p>
        </w:tc>
      </w:tr>
    </w:tbl>
    <w:p w:rsidR="00421958" w:rsidRDefault="00421958" w:rsidP="007F785A">
      <w:pPr>
        <w:pStyle w:val="BodyText"/>
        <w:suppressAutoHyphens/>
        <w:spacing w:after="0" w:line="276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В соответствии с частью 10 статьи 56 Областного</w:t>
      </w:r>
      <w:r w:rsidRPr="00E54088">
        <w:rPr>
          <w:b w:val="0"/>
          <w:spacing w:val="0"/>
          <w:sz w:val="28"/>
        </w:rPr>
        <w:t xml:space="preserve"> закона</w:t>
      </w:r>
      <w:r>
        <w:rPr>
          <w:b w:val="0"/>
          <w:spacing w:val="0"/>
          <w:sz w:val="28"/>
        </w:rPr>
        <w:t xml:space="preserve"> </w:t>
      </w:r>
      <w:r w:rsidRPr="00F659F2">
        <w:rPr>
          <w:b w:val="0"/>
          <w:spacing w:val="0"/>
          <w:sz w:val="28"/>
        </w:rPr>
        <w:t>от 12.05.2016 № 525-ЗС «О выборах и референдумах в Ростовской области»</w:t>
      </w:r>
      <w:r>
        <w:rPr>
          <w:b w:val="0"/>
          <w:spacing w:val="0"/>
          <w:sz w:val="28"/>
        </w:rPr>
        <w:t>, руководствуясь постановлением Избирательной комиссии Ростовской области от 31.05.2018 № 39-3 «О возложении полномочий окружных избирательных комиссий по выборам депутатов Законодательного Собрания Ростовской области шестого созыва на территориальные избирательные комиссии»,-</w:t>
      </w:r>
    </w:p>
    <w:p w:rsidR="00421958" w:rsidRDefault="00421958" w:rsidP="00D3457C">
      <w:pPr>
        <w:pStyle w:val="BodyTextIndent"/>
        <w:suppressAutoHyphens/>
        <w:spacing w:before="0" w:line="276" w:lineRule="auto"/>
        <w:ind w:left="0" w:firstLine="708"/>
        <w:jc w:val="center"/>
        <w:rPr>
          <w:szCs w:val="28"/>
        </w:rPr>
      </w:pPr>
    </w:p>
    <w:p w:rsidR="00421958" w:rsidRPr="001B08E2" w:rsidRDefault="00421958" w:rsidP="00D3457C">
      <w:pPr>
        <w:pStyle w:val="BodyTextIndent"/>
        <w:suppressAutoHyphens/>
        <w:spacing w:before="0" w:line="276" w:lineRule="auto"/>
        <w:ind w:left="0" w:firstLine="708"/>
        <w:jc w:val="center"/>
        <w:rPr>
          <w:b/>
          <w:szCs w:val="28"/>
        </w:rPr>
      </w:pPr>
      <w:r w:rsidRPr="001B08E2">
        <w:rPr>
          <w:b/>
          <w:szCs w:val="28"/>
        </w:rPr>
        <w:t>Территориальная избирательная комиссия Красносулинского района Ростовской области ПОСТАНОВЛЯЕТ:</w:t>
      </w:r>
    </w:p>
    <w:p w:rsidR="00421958" w:rsidRDefault="00421958" w:rsidP="00CB7400">
      <w:pPr>
        <w:pStyle w:val="BodyText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1. </w:t>
      </w:r>
      <w:r w:rsidRPr="006D4D8D">
        <w:rPr>
          <w:b w:val="0"/>
          <w:spacing w:val="0"/>
          <w:sz w:val="28"/>
        </w:rPr>
        <w:t>Утвердить число</w:t>
      </w:r>
      <w:r>
        <w:rPr>
          <w:b w:val="0"/>
          <w:spacing w:val="0"/>
          <w:sz w:val="28"/>
        </w:rPr>
        <w:t xml:space="preserve"> и распределение по соответствующим территориальным избирательным комиссиям</w:t>
      </w:r>
      <w:r w:rsidRPr="006D4D8D">
        <w:rPr>
          <w:b w:val="0"/>
          <w:spacing w:val="0"/>
          <w:sz w:val="28"/>
        </w:rPr>
        <w:t xml:space="preserve"> изготавливаемых избирательных бюллетеней для голосования</w:t>
      </w:r>
      <w:r>
        <w:rPr>
          <w:b w:val="0"/>
          <w:spacing w:val="0"/>
          <w:sz w:val="28"/>
        </w:rPr>
        <w:t xml:space="preserve"> по одномандатному избирательному округу Красносулинский избирательный округ № 6</w:t>
      </w:r>
      <w:r w:rsidRPr="006D4D8D">
        <w:rPr>
          <w:b w:val="0"/>
          <w:spacing w:val="0"/>
          <w:sz w:val="28"/>
        </w:rPr>
        <w:t xml:space="preserve"> на</w:t>
      </w:r>
      <w:r>
        <w:rPr>
          <w:b w:val="0"/>
          <w:spacing w:val="0"/>
          <w:sz w:val="28"/>
        </w:rPr>
        <w:t xml:space="preserve"> выборах</w:t>
      </w:r>
      <w:r w:rsidRPr="006D4D8D">
        <w:rPr>
          <w:b w:val="0"/>
          <w:spacing w:val="0"/>
          <w:sz w:val="28"/>
        </w:rPr>
        <w:t xml:space="preserve"> депутатов </w:t>
      </w:r>
      <w:r>
        <w:rPr>
          <w:b w:val="0"/>
          <w:spacing w:val="0"/>
          <w:sz w:val="28"/>
        </w:rPr>
        <w:t>Законодательного Собрания Ростовской области шестого созыва согласно приложению.</w:t>
      </w:r>
    </w:p>
    <w:p w:rsidR="00421958" w:rsidRPr="006D4D8D" w:rsidRDefault="00421958" w:rsidP="00CB7400">
      <w:pPr>
        <w:pStyle w:val="BodyText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2. </w:t>
      </w:r>
      <w:r w:rsidRPr="006D4D8D">
        <w:rPr>
          <w:b w:val="0"/>
          <w:spacing w:val="0"/>
          <w:sz w:val="28"/>
        </w:rPr>
        <w:t xml:space="preserve">Создать Рабочую группу </w:t>
      </w:r>
      <w:r>
        <w:rPr>
          <w:b w:val="0"/>
          <w:spacing w:val="0"/>
          <w:sz w:val="28"/>
        </w:rPr>
        <w:t>Т</w:t>
      </w:r>
      <w:r w:rsidRPr="00704669">
        <w:rPr>
          <w:b w:val="0"/>
          <w:spacing w:val="0"/>
          <w:sz w:val="28"/>
        </w:rPr>
        <w:t>ерриториальной избирательной комиссии</w:t>
      </w:r>
      <w:r>
        <w:rPr>
          <w:b w:val="0"/>
          <w:spacing w:val="0"/>
          <w:sz w:val="28"/>
        </w:rPr>
        <w:t xml:space="preserve"> Красносулинского района по </w:t>
      </w:r>
      <w:r w:rsidRPr="006D4D8D">
        <w:rPr>
          <w:b w:val="0"/>
          <w:spacing w:val="0"/>
          <w:sz w:val="28"/>
        </w:rPr>
        <w:t>контрол</w:t>
      </w:r>
      <w:r>
        <w:rPr>
          <w:b w:val="0"/>
          <w:spacing w:val="0"/>
          <w:sz w:val="28"/>
        </w:rPr>
        <w:t>ю</w:t>
      </w:r>
      <w:r w:rsidRPr="006D4D8D">
        <w:rPr>
          <w:b w:val="0"/>
          <w:spacing w:val="0"/>
          <w:sz w:val="28"/>
        </w:rPr>
        <w:t xml:space="preserve"> за </w:t>
      </w:r>
      <w:r>
        <w:rPr>
          <w:b w:val="0"/>
          <w:spacing w:val="0"/>
          <w:sz w:val="28"/>
        </w:rPr>
        <w:t>получением</w:t>
      </w:r>
      <w:r w:rsidRPr="006D4D8D">
        <w:rPr>
          <w:b w:val="0"/>
          <w:spacing w:val="0"/>
          <w:sz w:val="28"/>
        </w:rPr>
        <w:t xml:space="preserve"> и </w:t>
      </w:r>
      <w:r>
        <w:rPr>
          <w:b w:val="0"/>
          <w:spacing w:val="0"/>
          <w:sz w:val="28"/>
        </w:rPr>
        <w:t xml:space="preserve">передачей </w:t>
      </w:r>
      <w:r w:rsidRPr="006D4D8D">
        <w:rPr>
          <w:b w:val="0"/>
          <w:spacing w:val="0"/>
          <w:sz w:val="28"/>
        </w:rPr>
        <w:t>избирательных бюллетеней для голосования на</w:t>
      </w:r>
      <w:r>
        <w:rPr>
          <w:b w:val="0"/>
          <w:spacing w:val="0"/>
          <w:sz w:val="28"/>
        </w:rPr>
        <w:t xml:space="preserve"> выборах</w:t>
      </w:r>
      <w:r w:rsidRPr="006D4D8D">
        <w:rPr>
          <w:b w:val="0"/>
          <w:spacing w:val="0"/>
          <w:sz w:val="28"/>
        </w:rPr>
        <w:t xml:space="preserve"> депутатов </w:t>
      </w:r>
      <w:r>
        <w:rPr>
          <w:b w:val="0"/>
          <w:spacing w:val="0"/>
          <w:sz w:val="28"/>
        </w:rPr>
        <w:t xml:space="preserve">Законодательного Собрания Ростовской области шестого созыва </w:t>
      </w:r>
      <w:r w:rsidRPr="006D4D8D">
        <w:rPr>
          <w:b w:val="0"/>
          <w:spacing w:val="0"/>
          <w:sz w:val="28"/>
        </w:rPr>
        <w:t>в следующем составе:</w:t>
      </w:r>
    </w:p>
    <w:p w:rsidR="00421958" w:rsidRDefault="00421958" w:rsidP="00D3457C">
      <w:pPr>
        <w:pStyle w:val="BodyText"/>
        <w:suppressAutoHyphens/>
        <w:spacing w:line="360" w:lineRule="auto"/>
        <w:ind w:right="28" w:firstLine="851"/>
        <w:jc w:val="both"/>
        <w:rPr>
          <w:b w:val="0"/>
          <w:spacing w:val="0"/>
          <w:sz w:val="28"/>
          <w:u w:val="single"/>
        </w:rPr>
      </w:pPr>
    </w:p>
    <w:p w:rsidR="00421958" w:rsidRDefault="00421958" w:rsidP="00A43ABA">
      <w:pPr>
        <w:pStyle w:val="BodyText"/>
        <w:suppressAutoHyphens/>
        <w:spacing w:line="360" w:lineRule="auto"/>
        <w:ind w:right="28"/>
        <w:jc w:val="both"/>
        <w:rPr>
          <w:b w:val="0"/>
          <w:spacing w:val="0"/>
          <w:sz w:val="28"/>
          <w:u w:val="single"/>
        </w:rPr>
      </w:pPr>
    </w:p>
    <w:p w:rsidR="00421958" w:rsidRPr="006D4D8D" w:rsidRDefault="00421958" w:rsidP="008F1A17">
      <w:pPr>
        <w:pStyle w:val="BodyText"/>
        <w:suppressAutoHyphens/>
        <w:spacing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  <w:u w:val="single"/>
        </w:rPr>
        <w:t>Буценко Виктория Александровна</w:t>
      </w:r>
      <w:r>
        <w:rPr>
          <w:b w:val="0"/>
          <w:spacing w:val="0"/>
          <w:sz w:val="28"/>
        </w:rPr>
        <w:t xml:space="preserve"> </w:t>
      </w:r>
      <w:r w:rsidRPr="006D4D8D">
        <w:rPr>
          <w:b w:val="0"/>
          <w:spacing w:val="0"/>
          <w:sz w:val="28"/>
        </w:rPr>
        <w:t>–</w:t>
      </w:r>
      <w:r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  <w:u w:val="single"/>
        </w:rPr>
        <w:t>секретарь территориальной избирательной комиссии;</w:t>
      </w:r>
    </w:p>
    <w:p w:rsidR="00421958" w:rsidRDefault="00421958" w:rsidP="008F1A17">
      <w:pPr>
        <w:pStyle w:val="BodyText"/>
        <w:suppressAutoHyphens/>
        <w:spacing w:line="360" w:lineRule="auto"/>
        <w:ind w:right="28" w:firstLine="851"/>
        <w:jc w:val="both"/>
        <w:rPr>
          <w:b w:val="0"/>
          <w:spacing w:val="0"/>
          <w:sz w:val="28"/>
          <w:u w:val="single"/>
        </w:rPr>
      </w:pPr>
      <w:r>
        <w:rPr>
          <w:b w:val="0"/>
          <w:spacing w:val="0"/>
          <w:sz w:val="28"/>
          <w:u w:val="single"/>
        </w:rPr>
        <w:t>Ячнев Владимир Владимирович</w:t>
      </w:r>
      <w:r>
        <w:rPr>
          <w:b w:val="0"/>
          <w:spacing w:val="0"/>
          <w:sz w:val="28"/>
        </w:rPr>
        <w:t xml:space="preserve"> </w:t>
      </w:r>
      <w:r w:rsidRPr="006D4D8D">
        <w:rPr>
          <w:b w:val="0"/>
          <w:spacing w:val="0"/>
          <w:sz w:val="28"/>
        </w:rPr>
        <w:t>–</w:t>
      </w:r>
      <w:r>
        <w:rPr>
          <w:b w:val="0"/>
          <w:spacing w:val="0"/>
          <w:sz w:val="28"/>
        </w:rPr>
        <w:t xml:space="preserve"> член</w:t>
      </w:r>
      <w:r>
        <w:rPr>
          <w:b w:val="0"/>
          <w:spacing w:val="0"/>
          <w:sz w:val="28"/>
          <w:u w:val="single"/>
        </w:rPr>
        <w:t xml:space="preserve"> территориальной избирательной комиссии с правом решающего голоса;</w:t>
      </w:r>
    </w:p>
    <w:p w:rsidR="00421958" w:rsidRPr="006D4D8D" w:rsidRDefault="00421958" w:rsidP="00D75C20">
      <w:pPr>
        <w:pStyle w:val="BodyText"/>
        <w:suppressAutoHyphens/>
        <w:spacing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  <w:u w:val="single"/>
        </w:rPr>
        <w:t>Семиглазов Сергей Александрович</w:t>
      </w:r>
      <w:r>
        <w:rPr>
          <w:b w:val="0"/>
          <w:spacing w:val="0"/>
          <w:sz w:val="28"/>
        </w:rPr>
        <w:t xml:space="preserve"> </w:t>
      </w:r>
      <w:r w:rsidRPr="006D4D8D">
        <w:rPr>
          <w:b w:val="0"/>
          <w:spacing w:val="0"/>
          <w:sz w:val="28"/>
        </w:rPr>
        <w:t>–</w:t>
      </w:r>
      <w:r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  <w:u w:val="single"/>
        </w:rPr>
        <w:t>член территориальной избирательной комиссии с правом решающего голоса;</w:t>
      </w:r>
    </w:p>
    <w:p w:rsidR="00421958" w:rsidRDefault="00421958" w:rsidP="006D4D8D">
      <w:pPr>
        <w:pStyle w:val="BodyText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3. Разместить настоящее постановление</w:t>
      </w:r>
      <w:r w:rsidRPr="00704669">
        <w:rPr>
          <w:b w:val="0"/>
          <w:spacing w:val="0"/>
          <w:sz w:val="28"/>
        </w:rPr>
        <w:t xml:space="preserve"> на сайте </w:t>
      </w:r>
      <w:r>
        <w:rPr>
          <w:b w:val="0"/>
          <w:spacing w:val="0"/>
          <w:sz w:val="28"/>
        </w:rPr>
        <w:t>Окружной</w:t>
      </w:r>
      <w:r w:rsidRPr="00704669">
        <w:rPr>
          <w:b w:val="0"/>
          <w:spacing w:val="0"/>
          <w:sz w:val="28"/>
        </w:rPr>
        <w:t xml:space="preserve"> избирательной комиссии</w:t>
      </w:r>
      <w:r>
        <w:rPr>
          <w:b w:val="0"/>
          <w:spacing w:val="0"/>
          <w:sz w:val="28"/>
        </w:rPr>
        <w:t xml:space="preserve"> Красносулинского одномандатного избирательного округа № 6 </w:t>
      </w:r>
      <w:r w:rsidRPr="00704669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421958" w:rsidRPr="00704669" w:rsidRDefault="00421958" w:rsidP="006D4D8D">
      <w:pPr>
        <w:pStyle w:val="BodyText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4. </w:t>
      </w:r>
      <w:r w:rsidRPr="00D3457C">
        <w:rPr>
          <w:b w:val="0"/>
          <w:spacing w:val="0"/>
          <w:sz w:val="28"/>
        </w:rPr>
        <w:t xml:space="preserve">Направить настоящее постановление в </w:t>
      </w:r>
      <w:r>
        <w:rPr>
          <w:b w:val="0"/>
          <w:spacing w:val="0"/>
          <w:sz w:val="28"/>
        </w:rPr>
        <w:t>И</w:t>
      </w:r>
      <w:r w:rsidRPr="00D3457C">
        <w:rPr>
          <w:b w:val="0"/>
          <w:spacing w:val="0"/>
          <w:sz w:val="28"/>
        </w:rPr>
        <w:t>збирательн</w:t>
      </w:r>
      <w:r>
        <w:rPr>
          <w:b w:val="0"/>
          <w:spacing w:val="0"/>
          <w:sz w:val="28"/>
        </w:rPr>
        <w:t>ую</w:t>
      </w:r>
      <w:r w:rsidRPr="00D3457C">
        <w:rPr>
          <w:b w:val="0"/>
          <w:spacing w:val="0"/>
          <w:sz w:val="28"/>
        </w:rPr>
        <w:t xml:space="preserve"> комисси</w:t>
      </w:r>
      <w:r>
        <w:rPr>
          <w:b w:val="0"/>
          <w:spacing w:val="0"/>
          <w:sz w:val="28"/>
        </w:rPr>
        <w:t>ю</w:t>
      </w:r>
      <w:r w:rsidRPr="00D3457C">
        <w:rPr>
          <w:b w:val="0"/>
          <w:spacing w:val="0"/>
          <w:sz w:val="28"/>
        </w:rPr>
        <w:t xml:space="preserve"> Ростовской области.</w:t>
      </w:r>
    </w:p>
    <w:p w:rsidR="00421958" w:rsidRPr="00704669" w:rsidRDefault="00421958" w:rsidP="007F785A">
      <w:pPr>
        <w:pStyle w:val="BodyText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5. </w:t>
      </w:r>
      <w:r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</w:t>
      </w:r>
      <w:r>
        <w:rPr>
          <w:b w:val="0"/>
          <w:spacing w:val="0"/>
          <w:sz w:val="28"/>
        </w:rPr>
        <w:br/>
      </w:r>
      <w:r w:rsidRPr="00704669">
        <w:rPr>
          <w:b w:val="0"/>
          <w:spacing w:val="0"/>
          <w:sz w:val="28"/>
        </w:rPr>
        <w:t xml:space="preserve">на </w:t>
      </w:r>
      <w:r>
        <w:rPr>
          <w:b w:val="0"/>
          <w:spacing w:val="0"/>
          <w:sz w:val="28"/>
        </w:rPr>
        <w:t xml:space="preserve">председателя территориальной избирательной комиссии Фирсова А.Н. </w:t>
      </w:r>
    </w:p>
    <w:p w:rsidR="00421958" w:rsidRDefault="00421958" w:rsidP="007F785A">
      <w:pPr>
        <w:suppressAutoHyphens/>
        <w:spacing w:after="60" w:line="360" w:lineRule="auto"/>
      </w:pPr>
    </w:p>
    <w:p w:rsidR="00421958" w:rsidRDefault="00421958" w:rsidP="003C3134">
      <w:pPr>
        <w:suppressAutoHyphens/>
        <w:spacing w:after="60" w:line="360" w:lineRule="auto"/>
        <w:rPr>
          <w:sz w:val="16"/>
          <w:szCs w:val="16"/>
        </w:rPr>
      </w:pPr>
      <w:r>
        <w:t>Председатель комиссии</w:t>
      </w:r>
      <w:r>
        <w:tab/>
        <w:t xml:space="preserve">         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А.Н. Фирсов   </w:t>
      </w:r>
    </w:p>
    <w:p w:rsidR="00421958" w:rsidRDefault="00421958" w:rsidP="003C3134">
      <w:pPr>
        <w:suppressAutoHyphens/>
        <w:spacing w:after="60" w:line="360" w:lineRule="auto"/>
        <w:rPr>
          <w:kern w:val="28"/>
        </w:rPr>
      </w:pPr>
      <w:r>
        <w:rPr>
          <w:kern w:val="28"/>
        </w:rPr>
        <w:t xml:space="preserve">Секретарь комиссии 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  <w:t>В.А. Буценко</w:t>
      </w:r>
    </w:p>
    <w:p w:rsidR="00421958" w:rsidRDefault="00421958" w:rsidP="0015240A">
      <w:pPr>
        <w:pStyle w:val="Header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421958" w:rsidRDefault="00421958" w:rsidP="0015240A">
      <w:pPr>
        <w:pStyle w:val="Header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421958" w:rsidRDefault="00421958" w:rsidP="0015240A">
      <w:pPr>
        <w:pStyle w:val="Header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421958" w:rsidRDefault="00421958" w:rsidP="0015240A">
      <w:pPr>
        <w:pStyle w:val="Header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421958" w:rsidRDefault="00421958" w:rsidP="0015240A">
      <w:pPr>
        <w:pStyle w:val="Header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421958" w:rsidRDefault="00421958" w:rsidP="0015240A">
      <w:pPr>
        <w:pStyle w:val="Header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421958" w:rsidRDefault="00421958" w:rsidP="0015240A">
      <w:pPr>
        <w:pStyle w:val="Header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421958" w:rsidRDefault="00421958" w:rsidP="0015240A">
      <w:pPr>
        <w:pStyle w:val="Header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421958" w:rsidRDefault="00421958" w:rsidP="0015240A">
      <w:pPr>
        <w:pStyle w:val="Header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421958" w:rsidRDefault="00421958" w:rsidP="0015240A">
      <w:pPr>
        <w:pStyle w:val="Header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421958" w:rsidRDefault="00421958" w:rsidP="0015240A">
      <w:pPr>
        <w:pStyle w:val="Header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421958" w:rsidRDefault="00421958" w:rsidP="0015240A">
      <w:pPr>
        <w:pStyle w:val="Header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421958" w:rsidRDefault="00421958" w:rsidP="0015240A">
      <w:pPr>
        <w:pStyle w:val="Header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421958" w:rsidRDefault="00421958" w:rsidP="0015240A">
      <w:pPr>
        <w:pStyle w:val="Header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  <w:sectPr w:rsidR="00421958" w:rsidSect="00D3457C">
          <w:headerReference w:type="even" r:id="rId8"/>
          <w:headerReference w:type="default" r:id="rId9"/>
          <w:pgSz w:w="11906" w:h="16838"/>
          <w:pgMar w:top="567" w:right="794" w:bottom="567" w:left="1588" w:header="454" w:footer="454" w:gutter="0"/>
          <w:cols w:space="720"/>
          <w:titlePg/>
        </w:sectPr>
      </w:pPr>
    </w:p>
    <w:p w:rsidR="00421958" w:rsidRDefault="00421958" w:rsidP="00D3457C">
      <w:pPr>
        <w:ind w:left="5103" w:hanging="7"/>
        <w:jc w:val="center"/>
      </w:pPr>
      <w:r>
        <w:t>Приложение</w:t>
      </w:r>
    </w:p>
    <w:p w:rsidR="00421958" w:rsidRDefault="00421958" w:rsidP="00D3457C">
      <w:pPr>
        <w:ind w:left="5103" w:hanging="7"/>
        <w:jc w:val="center"/>
      </w:pPr>
    </w:p>
    <w:p w:rsidR="00421958" w:rsidRPr="002A089A" w:rsidRDefault="00421958" w:rsidP="00D3457C">
      <w:pPr>
        <w:ind w:left="5103" w:hanging="7"/>
        <w:jc w:val="center"/>
      </w:pPr>
      <w:r w:rsidRPr="002A089A">
        <w:t>УТВЕРЖДЕН</w:t>
      </w:r>
      <w:r>
        <w:t>О</w:t>
      </w:r>
    </w:p>
    <w:p w:rsidR="00421958" w:rsidRPr="002A089A" w:rsidRDefault="00421958" w:rsidP="00D3457C">
      <w:pPr>
        <w:ind w:left="5103" w:hanging="7"/>
        <w:jc w:val="center"/>
      </w:pPr>
      <w:r w:rsidRPr="002A089A">
        <w:t>постановлением</w:t>
      </w:r>
    </w:p>
    <w:p w:rsidR="00421958" w:rsidRPr="006B09D1" w:rsidRDefault="00421958" w:rsidP="00D3457C">
      <w:pPr>
        <w:ind w:left="5103" w:hanging="7"/>
        <w:jc w:val="center"/>
      </w:pPr>
      <w:r>
        <w:t>Территориальной избирательной</w:t>
      </w:r>
      <w:r w:rsidRPr="006B09D1">
        <w:t xml:space="preserve"> комиссии</w:t>
      </w:r>
      <w:r>
        <w:t xml:space="preserve"> Красносулинского района Ростовской области</w:t>
      </w:r>
    </w:p>
    <w:p w:rsidR="00421958" w:rsidRDefault="00421958" w:rsidP="00D3457C">
      <w:pPr>
        <w:pStyle w:val="BodyTextIndent2"/>
        <w:spacing w:line="240" w:lineRule="auto"/>
        <w:ind w:left="5103" w:hanging="7"/>
        <w:jc w:val="center"/>
        <w:rPr>
          <w:szCs w:val="28"/>
        </w:rPr>
      </w:pPr>
      <w:r>
        <w:rPr>
          <w:szCs w:val="28"/>
        </w:rPr>
        <w:t>от 23.07.2018г.</w:t>
      </w:r>
      <w:r w:rsidRPr="00453E83">
        <w:rPr>
          <w:szCs w:val="28"/>
        </w:rPr>
        <w:t xml:space="preserve"> </w:t>
      </w:r>
      <w:r>
        <w:rPr>
          <w:szCs w:val="28"/>
        </w:rPr>
        <w:t>№ 71-7</w:t>
      </w:r>
    </w:p>
    <w:p w:rsidR="00421958" w:rsidRDefault="00421958" w:rsidP="00D3457C">
      <w:pPr>
        <w:pStyle w:val="BodyTextIndent2"/>
        <w:spacing w:line="240" w:lineRule="auto"/>
        <w:ind w:left="5103" w:hanging="7"/>
        <w:jc w:val="center"/>
      </w:pPr>
    </w:p>
    <w:p w:rsidR="00421958" w:rsidRPr="00DD46B0" w:rsidRDefault="00421958" w:rsidP="0015240A">
      <w:pPr>
        <w:jc w:val="center"/>
        <w:rPr>
          <w:szCs w:val="28"/>
        </w:rPr>
      </w:pPr>
      <w:r w:rsidRPr="00DD46B0">
        <w:rPr>
          <w:szCs w:val="28"/>
        </w:rPr>
        <w:t xml:space="preserve">Число и распределение изготавливаемых избирательных бюллетеней для голосования по одномандатному избирательному округу </w:t>
      </w:r>
      <w:r>
        <w:rPr>
          <w:szCs w:val="28"/>
        </w:rPr>
        <w:t>Красносулинский</w:t>
      </w:r>
      <w:r w:rsidRPr="00DD46B0">
        <w:rPr>
          <w:szCs w:val="28"/>
        </w:rPr>
        <w:t xml:space="preserve"> избирательный округ №</w:t>
      </w:r>
      <w:r>
        <w:rPr>
          <w:szCs w:val="28"/>
        </w:rPr>
        <w:t xml:space="preserve"> 6</w:t>
      </w:r>
      <w:r w:rsidRPr="00DD46B0">
        <w:rPr>
          <w:szCs w:val="28"/>
        </w:rPr>
        <w:t xml:space="preserve"> на выборах депутатов Законодательного Собрания Ростовской области шестого созыва по соответствующим территориальным избирательным комиссиям</w:t>
      </w:r>
    </w:p>
    <w:p w:rsidR="00421958" w:rsidRDefault="00421958" w:rsidP="0015240A">
      <w:pPr>
        <w:jc w:val="center"/>
        <w:rPr>
          <w:b/>
          <w:szCs w:val="28"/>
        </w:rPr>
      </w:pPr>
    </w:p>
    <w:tbl>
      <w:tblPr>
        <w:tblW w:w="1020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9"/>
        <w:gridCol w:w="3686"/>
        <w:gridCol w:w="2977"/>
        <w:gridCol w:w="2835"/>
      </w:tblGrid>
      <w:tr w:rsidR="00421958" w:rsidTr="00DD46B0">
        <w:trPr>
          <w:trHeight w:val="1368"/>
        </w:trPr>
        <w:tc>
          <w:tcPr>
            <w:tcW w:w="709" w:type="dxa"/>
            <w:vAlign w:val="center"/>
          </w:tcPr>
          <w:p w:rsidR="00421958" w:rsidRDefault="00421958" w:rsidP="00DD46B0">
            <w:pPr>
              <w:jc w:val="center"/>
            </w:pPr>
            <w:r>
              <w:t>№ п/п</w:t>
            </w:r>
          </w:p>
        </w:tc>
        <w:tc>
          <w:tcPr>
            <w:tcW w:w="3686" w:type="dxa"/>
            <w:vAlign w:val="center"/>
          </w:tcPr>
          <w:p w:rsidR="00421958" w:rsidRPr="005B6AB5" w:rsidRDefault="00421958" w:rsidP="00DD46B0">
            <w:pPr>
              <w:jc w:val="center"/>
            </w:pPr>
            <w:r>
              <w:t>Наименование территориальной избирательной комиссии</w:t>
            </w:r>
          </w:p>
        </w:tc>
        <w:tc>
          <w:tcPr>
            <w:tcW w:w="2977" w:type="dxa"/>
            <w:vAlign w:val="center"/>
          </w:tcPr>
          <w:p w:rsidR="00421958" w:rsidRPr="005B6AB5" w:rsidRDefault="00421958" w:rsidP="00DD46B0">
            <w:pPr>
              <w:jc w:val="center"/>
            </w:pPr>
            <w:r>
              <w:t>Количество избирательных</w:t>
            </w:r>
            <w:r w:rsidRPr="00DD46B0">
              <w:t xml:space="preserve"> бюллетеней</w:t>
            </w:r>
          </w:p>
        </w:tc>
        <w:tc>
          <w:tcPr>
            <w:tcW w:w="2835" w:type="dxa"/>
            <w:vAlign w:val="center"/>
          </w:tcPr>
          <w:p w:rsidR="00421958" w:rsidRPr="005B6AB5" w:rsidRDefault="00421958" w:rsidP="00DD46B0">
            <w:pPr>
              <w:jc w:val="center"/>
            </w:pPr>
            <w:r>
              <w:t>В том числе для голосования с использованием комплексов обработки избирательных бюллетеней (КОИБ)</w:t>
            </w:r>
          </w:p>
        </w:tc>
        <w:bookmarkStart w:id="0" w:name="_GoBack"/>
        <w:bookmarkEnd w:id="0"/>
      </w:tr>
      <w:tr w:rsidR="00421958" w:rsidTr="00DD46B0">
        <w:tc>
          <w:tcPr>
            <w:tcW w:w="709" w:type="dxa"/>
          </w:tcPr>
          <w:p w:rsidR="00421958" w:rsidRPr="007A63CB" w:rsidRDefault="00421958" w:rsidP="00136234">
            <w:pPr>
              <w:jc w:val="center"/>
            </w:pPr>
            <w:r>
              <w:t>1.</w:t>
            </w:r>
          </w:p>
        </w:tc>
        <w:tc>
          <w:tcPr>
            <w:tcW w:w="3686" w:type="dxa"/>
          </w:tcPr>
          <w:p w:rsidR="00421958" w:rsidRPr="004131F8" w:rsidRDefault="00421958" w:rsidP="0015240A">
            <w:pPr>
              <w:rPr>
                <w:szCs w:val="28"/>
              </w:rPr>
            </w:pPr>
            <w:r>
              <w:rPr>
                <w:szCs w:val="28"/>
              </w:rPr>
              <w:t>г. Гуково</w:t>
            </w:r>
          </w:p>
        </w:tc>
        <w:tc>
          <w:tcPr>
            <w:tcW w:w="2977" w:type="dxa"/>
            <w:vAlign w:val="center"/>
          </w:tcPr>
          <w:p w:rsidR="00421958" w:rsidRDefault="00421958" w:rsidP="0015240A">
            <w:pPr>
              <w:jc w:val="center"/>
            </w:pPr>
            <w:r>
              <w:t>50727</w:t>
            </w:r>
          </w:p>
        </w:tc>
        <w:tc>
          <w:tcPr>
            <w:tcW w:w="2835" w:type="dxa"/>
            <w:vAlign w:val="center"/>
          </w:tcPr>
          <w:p w:rsidR="00421958" w:rsidRDefault="00421958" w:rsidP="0015240A">
            <w:pPr>
              <w:jc w:val="center"/>
            </w:pPr>
            <w:r>
              <w:t>3005</w:t>
            </w:r>
          </w:p>
        </w:tc>
      </w:tr>
      <w:tr w:rsidR="00421958" w:rsidTr="00DD46B0">
        <w:tc>
          <w:tcPr>
            <w:tcW w:w="709" w:type="dxa"/>
          </w:tcPr>
          <w:p w:rsidR="00421958" w:rsidRPr="007A63CB" w:rsidRDefault="00421958" w:rsidP="00136234">
            <w:pPr>
              <w:jc w:val="center"/>
            </w:pPr>
            <w:r>
              <w:t>2.</w:t>
            </w:r>
          </w:p>
        </w:tc>
        <w:tc>
          <w:tcPr>
            <w:tcW w:w="3686" w:type="dxa"/>
          </w:tcPr>
          <w:p w:rsidR="00421958" w:rsidRPr="004131F8" w:rsidRDefault="00421958" w:rsidP="0015240A">
            <w:pPr>
              <w:rPr>
                <w:szCs w:val="28"/>
              </w:rPr>
            </w:pPr>
            <w:r>
              <w:rPr>
                <w:szCs w:val="28"/>
              </w:rPr>
              <w:t>г. Зверево</w:t>
            </w:r>
          </w:p>
        </w:tc>
        <w:tc>
          <w:tcPr>
            <w:tcW w:w="2977" w:type="dxa"/>
            <w:vAlign w:val="center"/>
          </w:tcPr>
          <w:p w:rsidR="00421958" w:rsidRDefault="00421958" w:rsidP="0015240A">
            <w:pPr>
              <w:jc w:val="center"/>
            </w:pPr>
            <w:r>
              <w:t>18767</w:t>
            </w:r>
          </w:p>
        </w:tc>
        <w:tc>
          <w:tcPr>
            <w:tcW w:w="2835" w:type="dxa"/>
            <w:vAlign w:val="center"/>
          </w:tcPr>
          <w:p w:rsidR="00421958" w:rsidRDefault="00421958" w:rsidP="0015240A">
            <w:pPr>
              <w:jc w:val="center"/>
            </w:pPr>
            <w:r>
              <w:t>1168</w:t>
            </w:r>
          </w:p>
        </w:tc>
      </w:tr>
      <w:tr w:rsidR="00421958" w:rsidTr="00DD46B0">
        <w:tc>
          <w:tcPr>
            <w:tcW w:w="709" w:type="dxa"/>
          </w:tcPr>
          <w:p w:rsidR="00421958" w:rsidRDefault="00421958" w:rsidP="00136234">
            <w:pPr>
              <w:jc w:val="center"/>
            </w:pPr>
            <w:r>
              <w:t>3.</w:t>
            </w:r>
          </w:p>
        </w:tc>
        <w:tc>
          <w:tcPr>
            <w:tcW w:w="3686" w:type="dxa"/>
          </w:tcPr>
          <w:p w:rsidR="00421958" w:rsidRPr="004131F8" w:rsidRDefault="00421958" w:rsidP="00136234">
            <w:pPr>
              <w:rPr>
                <w:szCs w:val="28"/>
              </w:rPr>
            </w:pPr>
            <w:r>
              <w:rPr>
                <w:szCs w:val="28"/>
              </w:rPr>
              <w:t>Красносулинский район</w:t>
            </w:r>
          </w:p>
        </w:tc>
        <w:tc>
          <w:tcPr>
            <w:tcW w:w="2977" w:type="dxa"/>
            <w:vAlign w:val="center"/>
          </w:tcPr>
          <w:p w:rsidR="00421958" w:rsidRPr="005B6AB5" w:rsidRDefault="00421958" w:rsidP="00136234">
            <w:pPr>
              <w:jc w:val="center"/>
            </w:pPr>
            <w:r>
              <w:t>44704</w:t>
            </w:r>
          </w:p>
        </w:tc>
        <w:tc>
          <w:tcPr>
            <w:tcW w:w="2835" w:type="dxa"/>
            <w:vAlign w:val="center"/>
          </w:tcPr>
          <w:p w:rsidR="00421958" w:rsidRPr="005B6AB5" w:rsidRDefault="00421958" w:rsidP="00136234">
            <w:pPr>
              <w:jc w:val="center"/>
            </w:pPr>
            <w:r>
              <w:t>3416</w:t>
            </w:r>
          </w:p>
        </w:tc>
      </w:tr>
      <w:tr w:rsidR="00421958" w:rsidTr="0064312E">
        <w:tc>
          <w:tcPr>
            <w:tcW w:w="4395" w:type="dxa"/>
            <w:gridSpan w:val="2"/>
          </w:tcPr>
          <w:p w:rsidR="00421958" w:rsidRDefault="00421958" w:rsidP="007201E7">
            <w:pPr>
              <w:jc w:val="right"/>
              <w:rPr>
                <w:szCs w:val="28"/>
              </w:rPr>
            </w:pPr>
            <w:r>
              <w:rPr>
                <w:szCs w:val="28"/>
              </w:rPr>
              <w:t>Итого по округу:</w:t>
            </w:r>
          </w:p>
        </w:tc>
        <w:tc>
          <w:tcPr>
            <w:tcW w:w="2977" w:type="dxa"/>
            <w:vAlign w:val="center"/>
          </w:tcPr>
          <w:p w:rsidR="00421958" w:rsidRPr="00A21CFD" w:rsidRDefault="00421958" w:rsidP="00136234">
            <w:pPr>
              <w:jc w:val="center"/>
              <w:rPr>
                <w:b/>
              </w:rPr>
            </w:pPr>
            <w:r w:rsidRPr="00A21CFD">
              <w:rPr>
                <w:b/>
              </w:rPr>
              <w:t>1</w:t>
            </w:r>
            <w:r>
              <w:rPr>
                <w:b/>
              </w:rPr>
              <w:t>14198</w:t>
            </w:r>
          </w:p>
        </w:tc>
        <w:tc>
          <w:tcPr>
            <w:tcW w:w="2835" w:type="dxa"/>
            <w:vAlign w:val="center"/>
          </w:tcPr>
          <w:p w:rsidR="00421958" w:rsidRPr="00A21CFD" w:rsidRDefault="00421958" w:rsidP="00136234">
            <w:pPr>
              <w:jc w:val="center"/>
              <w:rPr>
                <w:b/>
              </w:rPr>
            </w:pPr>
            <w:r w:rsidRPr="00A21CFD">
              <w:rPr>
                <w:b/>
              </w:rPr>
              <w:t>7589</w:t>
            </w:r>
          </w:p>
        </w:tc>
      </w:tr>
    </w:tbl>
    <w:p w:rsidR="00421958" w:rsidRDefault="00421958" w:rsidP="00FD3AA0"/>
    <w:sectPr w:rsidR="00421958" w:rsidSect="00CB7400">
      <w:pgSz w:w="11906" w:h="16838"/>
      <w:pgMar w:top="709" w:right="794" w:bottom="851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1958" w:rsidRDefault="00421958" w:rsidP="00F92C75">
      <w:r>
        <w:separator/>
      </w:r>
    </w:p>
  </w:endnote>
  <w:endnote w:type="continuationSeparator" w:id="0">
    <w:p w:rsidR="00421958" w:rsidRDefault="00421958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1958" w:rsidRDefault="00421958" w:rsidP="00F92C75">
      <w:r>
        <w:separator/>
      </w:r>
    </w:p>
  </w:footnote>
  <w:footnote w:type="continuationSeparator" w:id="0">
    <w:p w:rsidR="00421958" w:rsidRDefault="00421958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1958" w:rsidRDefault="00421958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421958" w:rsidRDefault="00421958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1958" w:rsidRDefault="00421958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421958" w:rsidRDefault="00421958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3C3728"/>
    <w:multiLevelType w:val="hybridMultilevel"/>
    <w:tmpl w:val="561492E0"/>
    <w:lvl w:ilvl="0" w:tplc="0419000F">
      <w:start w:val="1"/>
      <w:numFmt w:val="decimal"/>
      <w:lvlText w:val="%1."/>
      <w:lvlJc w:val="left"/>
      <w:pPr>
        <w:ind w:left="1571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73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9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F785A"/>
    <w:rsid w:val="0001142C"/>
    <w:rsid w:val="0001641F"/>
    <w:rsid w:val="00026DD4"/>
    <w:rsid w:val="00034FDC"/>
    <w:rsid w:val="00036B57"/>
    <w:rsid w:val="00067F06"/>
    <w:rsid w:val="0007439E"/>
    <w:rsid w:val="00075CAE"/>
    <w:rsid w:val="000839BC"/>
    <w:rsid w:val="000C747F"/>
    <w:rsid w:val="000E2B24"/>
    <w:rsid w:val="000F1D0E"/>
    <w:rsid w:val="000F6281"/>
    <w:rsid w:val="00102D63"/>
    <w:rsid w:val="00117C73"/>
    <w:rsid w:val="00136234"/>
    <w:rsid w:val="00146891"/>
    <w:rsid w:val="00147451"/>
    <w:rsid w:val="001514DF"/>
    <w:rsid w:val="0015240A"/>
    <w:rsid w:val="00154058"/>
    <w:rsid w:val="00157383"/>
    <w:rsid w:val="00164613"/>
    <w:rsid w:val="00174274"/>
    <w:rsid w:val="001742ED"/>
    <w:rsid w:val="00190499"/>
    <w:rsid w:val="001A5CE1"/>
    <w:rsid w:val="001A7F56"/>
    <w:rsid w:val="001B08E2"/>
    <w:rsid w:val="001D2E16"/>
    <w:rsid w:val="001D6FB9"/>
    <w:rsid w:val="001E5643"/>
    <w:rsid w:val="001E71D6"/>
    <w:rsid w:val="001E7609"/>
    <w:rsid w:val="002354C2"/>
    <w:rsid w:val="0024693E"/>
    <w:rsid w:val="00246FFA"/>
    <w:rsid w:val="00260B47"/>
    <w:rsid w:val="00265131"/>
    <w:rsid w:val="00280A2B"/>
    <w:rsid w:val="00283042"/>
    <w:rsid w:val="00285FD1"/>
    <w:rsid w:val="002A089A"/>
    <w:rsid w:val="002A649B"/>
    <w:rsid w:val="002D0A63"/>
    <w:rsid w:val="002D2BDD"/>
    <w:rsid w:val="00336F8A"/>
    <w:rsid w:val="003A34E6"/>
    <w:rsid w:val="003C3134"/>
    <w:rsid w:val="003E6162"/>
    <w:rsid w:val="003E7DC6"/>
    <w:rsid w:val="003F448B"/>
    <w:rsid w:val="004131F8"/>
    <w:rsid w:val="00421958"/>
    <w:rsid w:val="00430DE0"/>
    <w:rsid w:val="00432FF6"/>
    <w:rsid w:val="004456D6"/>
    <w:rsid w:val="00452B16"/>
    <w:rsid w:val="00453E83"/>
    <w:rsid w:val="004664FD"/>
    <w:rsid w:val="00473568"/>
    <w:rsid w:val="00475B77"/>
    <w:rsid w:val="0048483C"/>
    <w:rsid w:val="004A7C0E"/>
    <w:rsid w:val="004C686E"/>
    <w:rsid w:val="00530BE5"/>
    <w:rsid w:val="00560277"/>
    <w:rsid w:val="0057313C"/>
    <w:rsid w:val="005A7A20"/>
    <w:rsid w:val="005B136B"/>
    <w:rsid w:val="005B6AB5"/>
    <w:rsid w:val="005F17D1"/>
    <w:rsid w:val="005F18F9"/>
    <w:rsid w:val="0062356C"/>
    <w:rsid w:val="0064312E"/>
    <w:rsid w:val="00653FD4"/>
    <w:rsid w:val="006643DD"/>
    <w:rsid w:val="006677E5"/>
    <w:rsid w:val="0068266C"/>
    <w:rsid w:val="00693009"/>
    <w:rsid w:val="006B09D1"/>
    <w:rsid w:val="006B5952"/>
    <w:rsid w:val="006D4D8D"/>
    <w:rsid w:val="006E0EAC"/>
    <w:rsid w:val="00704669"/>
    <w:rsid w:val="007201E7"/>
    <w:rsid w:val="00722F95"/>
    <w:rsid w:val="00730BB0"/>
    <w:rsid w:val="00732CCE"/>
    <w:rsid w:val="00741478"/>
    <w:rsid w:val="007532BA"/>
    <w:rsid w:val="0075686F"/>
    <w:rsid w:val="00774A86"/>
    <w:rsid w:val="00777D8C"/>
    <w:rsid w:val="007811DB"/>
    <w:rsid w:val="007A634E"/>
    <w:rsid w:val="007A63CB"/>
    <w:rsid w:val="007B0722"/>
    <w:rsid w:val="007B2B6E"/>
    <w:rsid w:val="007D5011"/>
    <w:rsid w:val="007E4C62"/>
    <w:rsid w:val="007E4E51"/>
    <w:rsid w:val="007E6832"/>
    <w:rsid w:val="007F785A"/>
    <w:rsid w:val="008264DB"/>
    <w:rsid w:val="00840D9C"/>
    <w:rsid w:val="0085795D"/>
    <w:rsid w:val="0087625B"/>
    <w:rsid w:val="008A371D"/>
    <w:rsid w:val="008B175C"/>
    <w:rsid w:val="008C2180"/>
    <w:rsid w:val="008F08CD"/>
    <w:rsid w:val="008F1A17"/>
    <w:rsid w:val="009237C8"/>
    <w:rsid w:val="009265AD"/>
    <w:rsid w:val="00927506"/>
    <w:rsid w:val="0096208D"/>
    <w:rsid w:val="009623D2"/>
    <w:rsid w:val="009A6966"/>
    <w:rsid w:val="009B0BA9"/>
    <w:rsid w:val="009C1D35"/>
    <w:rsid w:val="00A0454D"/>
    <w:rsid w:val="00A04AEC"/>
    <w:rsid w:val="00A20472"/>
    <w:rsid w:val="00A21CFD"/>
    <w:rsid w:val="00A24E18"/>
    <w:rsid w:val="00A312E5"/>
    <w:rsid w:val="00A34ED6"/>
    <w:rsid w:val="00A4158E"/>
    <w:rsid w:val="00A43ABA"/>
    <w:rsid w:val="00A6383A"/>
    <w:rsid w:val="00A70464"/>
    <w:rsid w:val="00A76B22"/>
    <w:rsid w:val="00A96322"/>
    <w:rsid w:val="00AB22AA"/>
    <w:rsid w:val="00AD0932"/>
    <w:rsid w:val="00B72FD1"/>
    <w:rsid w:val="00B77230"/>
    <w:rsid w:val="00B83A84"/>
    <w:rsid w:val="00B83EAD"/>
    <w:rsid w:val="00B9268C"/>
    <w:rsid w:val="00BA452F"/>
    <w:rsid w:val="00BC4587"/>
    <w:rsid w:val="00BC51D1"/>
    <w:rsid w:val="00BC5B5C"/>
    <w:rsid w:val="00C20165"/>
    <w:rsid w:val="00C319A9"/>
    <w:rsid w:val="00C359DB"/>
    <w:rsid w:val="00C43A80"/>
    <w:rsid w:val="00C545C2"/>
    <w:rsid w:val="00C65746"/>
    <w:rsid w:val="00CA1069"/>
    <w:rsid w:val="00CB7216"/>
    <w:rsid w:val="00CB7400"/>
    <w:rsid w:val="00CE684B"/>
    <w:rsid w:val="00CF1814"/>
    <w:rsid w:val="00D0155F"/>
    <w:rsid w:val="00D01E56"/>
    <w:rsid w:val="00D04467"/>
    <w:rsid w:val="00D26F9F"/>
    <w:rsid w:val="00D3457C"/>
    <w:rsid w:val="00D538D2"/>
    <w:rsid w:val="00D57220"/>
    <w:rsid w:val="00D63F26"/>
    <w:rsid w:val="00D75C20"/>
    <w:rsid w:val="00D83718"/>
    <w:rsid w:val="00D901E7"/>
    <w:rsid w:val="00D9247D"/>
    <w:rsid w:val="00D94506"/>
    <w:rsid w:val="00D97FE0"/>
    <w:rsid w:val="00DA1E99"/>
    <w:rsid w:val="00DC0029"/>
    <w:rsid w:val="00DC0AFE"/>
    <w:rsid w:val="00DD0B71"/>
    <w:rsid w:val="00DD15FC"/>
    <w:rsid w:val="00DD46B0"/>
    <w:rsid w:val="00E02B8A"/>
    <w:rsid w:val="00E1534C"/>
    <w:rsid w:val="00E220FE"/>
    <w:rsid w:val="00E34826"/>
    <w:rsid w:val="00E47F95"/>
    <w:rsid w:val="00E50DD8"/>
    <w:rsid w:val="00E54088"/>
    <w:rsid w:val="00E61587"/>
    <w:rsid w:val="00E732B4"/>
    <w:rsid w:val="00EA0451"/>
    <w:rsid w:val="00EA0F02"/>
    <w:rsid w:val="00EA691E"/>
    <w:rsid w:val="00EB4B1D"/>
    <w:rsid w:val="00EC3C57"/>
    <w:rsid w:val="00EC443F"/>
    <w:rsid w:val="00F04DA0"/>
    <w:rsid w:val="00F162D7"/>
    <w:rsid w:val="00F250A5"/>
    <w:rsid w:val="00F2703F"/>
    <w:rsid w:val="00F504A4"/>
    <w:rsid w:val="00F5067A"/>
    <w:rsid w:val="00F60621"/>
    <w:rsid w:val="00F659F2"/>
    <w:rsid w:val="00F806ED"/>
    <w:rsid w:val="00F86BA7"/>
    <w:rsid w:val="00F92C75"/>
    <w:rsid w:val="00FB3D79"/>
    <w:rsid w:val="00FD0711"/>
    <w:rsid w:val="00FD3A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semiHidden="0" w:uiPriority="0" w:unhideWhenUsed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785A"/>
    <w:rPr>
      <w:rFonts w:ascii="Times New Roman" w:eastAsia="Times New Roman" w:hAnsi="Times New Roman"/>
      <w:sz w:val="28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B83EAD"/>
    <w:pPr>
      <w:keepNext/>
      <w:keepLines/>
      <w:spacing w:before="240"/>
      <w:outlineLvl w:val="0"/>
    </w:pPr>
    <w:rPr>
      <w:rFonts w:ascii="Cambria" w:hAnsi="Cambria"/>
      <w:color w:val="365F91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9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Heading6">
    <w:name w:val="heading 6"/>
    <w:basedOn w:val="Normal"/>
    <w:next w:val="Normal"/>
    <w:link w:val="Heading6Char"/>
    <w:uiPriority w:val="99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B83EAD"/>
    <w:rPr>
      <w:rFonts w:ascii="Cambria" w:hAnsi="Cambria" w:cs="Times New Roman"/>
      <w:color w:val="365F91"/>
      <w:sz w:val="32"/>
      <w:szCs w:val="32"/>
      <w:lang w:eastAsia="ru-RU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FD3AA0"/>
    <w:rPr>
      <w:rFonts w:ascii="Arial" w:eastAsia="Arial Unicode MS" w:hAnsi="Arial" w:cs="Times New Roman"/>
      <w:b/>
      <w:caps/>
      <w:sz w:val="20"/>
      <w:szCs w:val="20"/>
      <w:lang w:eastAsia="ru-RU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FD3AA0"/>
    <w:rPr>
      <w:rFonts w:ascii="Times New Roman" w:eastAsia="Arial Unicode MS" w:hAnsi="Times New Roman" w:cs="Times New Roman"/>
      <w:b/>
      <w:i/>
      <w:sz w:val="20"/>
      <w:szCs w:val="20"/>
      <w:lang w:eastAsia="ru-RU"/>
    </w:rPr>
  </w:style>
  <w:style w:type="paragraph" w:styleId="Header">
    <w:name w:val="header"/>
    <w:basedOn w:val="Normal"/>
    <w:link w:val="HeaderChar"/>
    <w:uiPriority w:val="99"/>
    <w:rsid w:val="007F785A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7F785A"/>
    <w:rPr>
      <w:rFonts w:ascii="Times New Roman" w:hAnsi="Times New Roman" w:cs="Times New Roman"/>
      <w:sz w:val="20"/>
      <w:szCs w:val="20"/>
    </w:rPr>
  </w:style>
  <w:style w:type="character" w:styleId="PageNumber">
    <w:name w:val="page number"/>
    <w:basedOn w:val="DefaultParagraphFont"/>
    <w:uiPriority w:val="99"/>
    <w:rsid w:val="007F785A"/>
    <w:rPr>
      <w:rFonts w:cs="Times New Roman"/>
    </w:rPr>
  </w:style>
  <w:style w:type="paragraph" w:styleId="BodyText">
    <w:name w:val="Body Text"/>
    <w:basedOn w:val="Normal"/>
    <w:link w:val="BodyTextChar"/>
    <w:uiPriority w:val="99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7F785A"/>
    <w:rPr>
      <w:rFonts w:ascii="Times New Roman" w:hAnsi="Times New Roman" w:cs="Times New Roman"/>
      <w:b/>
      <w:spacing w:val="40"/>
      <w:kern w:val="28"/>
      <w:sz w:val="20"/>
      <w:szCs w:val="20"/>
      <w:lang w:eastAsia="ru-RU"/>
    </w:rPr>
  </w:style>
  <w:style w:type="paragraph" w:styleId="Caption">
    <w:name w:val="caption"/>
    <w:basedOn w:val="Normal"/>
    <w:next w:val="Normal"/>
    <w:uiPriority w:val="99"/>
    <w:qFormat/>
    <w:rsid w:val="007F785A"/>
    <w:pPr>
      <w:ind w:right="1134"/>
      <w:jc w:val="center"/>
    </w:pPr>
    <w:rPr>
      <w:caps/>
      <w:sz w:val="24"/>
    </w:rPr>
  </w:style>
  <w:style w:type="paragraph" w:styleId="BodyTextIndent">
    <w:name w:val="Body Text Indent"/>
    <w:basedOn w:val="Normal"/>
    <w:link w:val="BodyTextIndentChar"/>
    <w:uiPriority w:val="99"/>
    <w:rsid w:val="007F785A"/>
    <w:pPr>
      <w:spacing w:before="60" w:after="60"/>
      <w:ind w:left="4536"/>
    </w:pPr>
    <w:rPr>
      <w:kern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7F785A"/>
    <w:rPr>
      <w:rFonts w:ascii="Times New Roman" w:hAnsi="Times New Roman" w:cs="Times New Roman"/>
      <w:kern w:val="28"/>
      <w:sz w:val="20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A76B2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76B22"/>
    <w:rPr>
      <w:rFonts w:ascii="Tahoma" w:hAnsi="Tahoma" w:cs="Tahoma"/>
      <w:sz w:val="16"/>
      <w:szCs w:val="16"/>
      <w:lang w:eastAsia="ru-RU"/>
    </w:rPr>
  </w:style>
  <w:style w:type="paragraph" w:styleId="BodyText2">
    <w:name w:val="Body Text 2"/>
    <w:basedOn w:val="Normal"/>
    <w:link w:val="BodyText2Char"/>
    <w:uiPriority w:val="99"/>
    <w:semiHidden/>
    <w:rsid w:val="00FD3AA0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FD3AA0"/>
    <w:rPr>
      <w:rFonts w:ascii="Times New Roman" w:hAnsi="Times New Roman" w:cs="Times New Roman"/>
      <w:sz w:val="20"/>
      <w:szCs w:val="20"/>
      <w:lang w:eastAsia="ru-RU"/>
    </w:rPr>
  </w:style>
  <w:style w:type="paragraph" w:styleId="BodyText3">
    <w:name w:val="Body Text 3"/>
    <w:basedOn w:val="Normal"/>
    <w:link w:val="BodyText3Char"/>
    <w:uiPriority w:val="99"/>
    <w:semiHidden/>
    <w:rsid w:val="00FD3AA0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FD3AA0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31">
    <w:name w:val="Основной текст 31"/>
    <w:basedOn w:val="Normal"/>
    <w:uiPriority w:val="99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uiPriority w:val="99"/>
    <w:rsid w:val="00FD3AA0"/>
    <w:rPr>
      <w:rFonts w:ascii="Times New Roman" w:eastAsia="Times New Roman" w:hAnsi="Times New Roman"/>
      <w:sz w:val="20"/>
      <w:szCs w:val="20"/>
    </w:rPr>
  </w:style>
  <w:style w:type="paragraph" w:customStyle="1" w:styleId="ConsPlusNormal">
    <w:name w:val="ConsPlusNormal"/>
    <w:uiPriority w:val="99"/>
    <w:rsid w:val="00FD3AA0"/>
    <w:pPr>
      <w:autoSpaceDE w:val="0"/>
      <w:autoSpaceDN w:val="0"/>
      <w:adjustRightInd w:val="0"/>
    </w:pPr>
    <w:rPr>
      <w:rFonts w:ascii="Times New Roman" w:hAnsi="Times New Roman"/>
      <w:sz w:val="20"/>
      <w:szCs w:val="20"/>
      <w:lang w:eastAsia="en-US"/>
    </w:rPr>
  </w:style>
  <w:style w:type="paragraph" w:customStyle="1" w:styleId="a">
    <w:name w:val="Адресат"/>
    <w:basedOn w:val="Normal"/>
    <w:uiPriority w:val="99"/>
    <w:rsid w:val="00EA691E"/>
    <w:pPr>
      <w:ind w:left="3969"/>
      <w:jc w:val="both"/>
    </w:pPr>
    <w:rPr>
      <w:sz w:val="16"/>
    </w:rPr>
  </w:style>
  <w:style w:type="paragraph" w:styleId="BodyTextIndent2">
    <w:name w:val="Body Text Indent 2"/>
    <w:basedOn w:val="Normal"/>
    <w:link w:val="BodyTextIndent2Char"/>
    <w:uiPriority w:val="99"/>
    <w:rsid w:val="00D3457C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D3457C"/>
    <w:rPr>
      <w:rFonts w:ascii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76261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</TotalTime>
  <Pages>3</Pages>
  <Words>457</Words>
  <Characters>2611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User33</dc:creator>
  <cp:keywords/>
  <dc:description/>
  <cp:lastModifiedBy>WinXPProSP3</cp:lastModifiedBy>
  <cp:revision>4</cp:revision>
  <cp:lastPrinted>2018-07-18T13:26:00Z</cp:lastPrinted>
  <dcterms:created xsi:type="dcterms:W3CDTF">2018-07-24T04:57:00Z</dcterms:created>
  <dcterms:modified xsi:type="dcterms:W3CDTF">2018-07-24T08:23:00Z</dcterms:modified>
</cp:coreProperties>
</file>