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0FC" w:rsidRPr="00D97A48" w:rsidRDefault="005350FC" w:rsidP="001A6BD3">
      <w:pPr>
        <w:pStyle w:val="Heading1"/>
        <w:jc w:val="center"/>
        <w:rPr>
          <w:sz w:val="28"/>
          <w:szCs w:val="28"/>
        </w:rPr>
      </w:pPr>
      <w:r w:rsidRPr="006F12A0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0.8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5350FC" w:rsidRDefault="005350FC" w:rsidP="001A6BD3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50FC" w:rsidRDefault="005350FC" w:rsidP="001A6BD3">
      <w:pPr>
        <w:jc w:val="center"/>
        <w:rPr>
          <w:b/>
          <w:sz w:val="28"/>
          <w:szCs w:val="28"/>
        </w:rPr>
      </w:pPr>
    </w:p>
    <w:p w:rsidR="005350FC" w:rsidRDefault="005350FC" w:rsidP="001A6BD3">
      <w:pPr>
        <w:pStyle w:val="Heading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</w:p>
    <w:p w:rsidR="005350FC" w:rsidRPr="00CD11D7" w:rsidRDefault="005350FC" w:rsidP="001A6BD3"/>
    <w:p w:rsidR="005350FC" w:rsidRPr="005D1CD6" w:rsidRDefault="005350FC" w:rsidP="00A12AA9">
      <w:pPr>
        <w:tabs>
          <w:tab w:val="right" w:pos="9922"/>
        </w:tabs>
        <w:ind w:right="406"/>
        <w:rPr>
          <w:sz w:val="28"/>
          <w:szCs w:val="28"/>
        </w:rPr>
      </w:pPr>
      <w:r>
        <w:rPr>
          <w:sz w:val="28"/>
          <w:szCs w:val="28"/>
        </w:rPr>
        <w:t>25 июля 2018 года                                                                                         72-7</w:t>
      </w:r>
    </w:p>
    <w:p w:rsidR="005350FC" w:rsidRPr="005D1CD6" w:rsidRDefault="005350FC" w:rsidP="00A12AA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50FC" w:rsidRPr="006F79C3" w:rsidRDefault="005350FC" w:rsidP="001A6BD3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50FC" w:rsidRPr="006F79C3" w:rsidTr="003740E9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50FC" w:rsidRPr="006F79C3" w:rsidRDefault="005350FC" w:rsidP="003740E9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Красносулинского  городского поселения Красносулинского района Ростовской области четвертого созыва по Красносулинскому  трехмандатному избирательному округу № 2 Дьяченко Ольги Павловны,</w:t>
            </w:r>
            <w:r>
              <w:rPr>
                <w:b/>
                <w:sz w:val="28"/>
                <w:szCs w:val="28"/>
              </w:rPr>
              <w:t xml:space="preserve"> выдвинутой в порядке самовыдвижения</w:t>
            </w:r>
          </w:p>
        </w:tc>
      </w:tr>
    </w:tbl>
    <w:p w:rsidR="005350FC" w:rsidRDefault="005350FC" w:rsidP="001A6BD3">
      <w:pPr>
        <w:jc w:val="center"/>
        <w:rPr>
          <w:b/>
          <w:bCs/>
          <w:sz w:val="28"/>
        </w:rPr>
      </w:pPr>
    </w:p>
    <w:p w:rsidR="005350FC" w:rsidRPr="005A0F8F" w:rsidRDefault="005350FC" w:rsidP="001A6BD3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Красносулинского 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Красносулинскому трех</w:t>
      </w:r>
      <w:r w:rsidRPr="00177EAB">
        <w:rPr>
          <w:bCs/>
          <w:sz w:val="28"/>
        </w:rPr>
        <w:t>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2</w:t>
      </w:r>
      <w:r w:rsidRPr="00177EAB">
        <w:rPr>
          <w:bCs/>
          <w:sz w:val="28"/>
        </w:rPr>
        <w:t xml:space="preserve"> </w:t>
      </w:r>
      <w:r>
        <w:rPr>
          <w:bCs/>
          <w:sz w:val="28"/>
        </w:rPr>
        <w:t>Дьяченко Ольги Павловны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ой в порядке самовыдвижения в соответствии со</w:t>
      </w:r>
      <w:r>
        <w:rPr>
          <w:bCs/>
          <w:sz w:val="28"/>
          <w:szCs w:val="28"/>
        </w:rPr>
        <w:t xml:space="preserve"> статьей 23, ст. 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5350FC" w:rsidRDefault="005350FC" w:rsidP="001A6BD3">
      <w:pPr>
        <w:jc w:val="center"/>
        <w:rPr>
          <w:sz w:val="28"/>
          <w:szCs w:val="28"/>
        </w:rPr>
      </w:pPr>
    </w:p>
    <w:p w:rsidR="005350FC" w:rsidRDefault="005350FC" w:rsidP="001A6BD3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5350FC" w:rsidRPr="00E33682" w:rsidRDefault="005350FC" w:rsidP="001A6BD3">
      <w:pPr>
        <w:jc w:val="center"/>
        <w:rPr>
          <w:spacing w:val="60"/>
          <w:sz w:val="28"/>
          <w:szCs w:val="28"/>
        </w:rPr>
      </w:pPr>
    </w:p>
    <w:p w:rsidR="005350FC" w:rsidRPr="00CB5177" w:rsidRDefault="005350FC" w:rsidP="001A6BD3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Красносулинского</w:t>
      </w:r>
      <w:r w:rsidRPr="00986DA0">
        <w:rPr>
          <w:bCs/>
          <w:sz w:val="28"/>
        </w:rPr>
        <w:t xml:space="preserve"> 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Красносулинскому трех</w:t>
      </w:r>
      <w:r w:rsidRPr="00177EAB">
        <w:rPr>
          <w:bCs/>
          <w:sz w:val="28"/>
        </w:rPr>
        <w:t>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2</w:t>
      </w:r>
      <w:r w:rsidRPr="00177EAB">
        <w:rPr>
          <w:bCs/>
          <w:sz w:val="28"/>
        </w:rPr>
        <w:t xml:space="preserve"> </w:t>
      </w:r>
      <w:r>
        <w:rPr>
          <w:bCs/>
          <w:sz w:val="28"/>
        </w:rPr>
        <w:t>Дьяченко Ольгу Павловну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</w:t>
      </w:r>
      <w:r>
        <w:rPr>
          <w:bCs/>
          <w:sz w:val="28"/>
        </w:rPr>
        <w:t>й</w:t>
      </w:r>
      <w:r w:rsidRPr="005A0F8F">
        <w:rPr>
          <w:bCs/>
          <w:sz w:val="28"/>
        </w:rPr>
        <w:t xml:space="preserve"> </w:t>
      </w:r>
      <w:r w:rsidRPr="00CA13F8">
        <w:rPr>
          <w:sz w:val="28"/>
          <w:szCs w:val="28"/>
        </w:rPr>
        <w:t>в порядке самовыдвижения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11 июля 2018</w:t>
      </w:r>
      <w:r w:rsidRPr="007519C3">
        <w:rPr>
          <w:bCs/>
          <w:sz w:val="28"/>
        </w:rPr>
        <w:t xml:space="preserve"> года.</w:t>
      </w:r>
    </w:p>
    <w:p w:rsidR="005350FC" w:rsidRPr="003A09BC" w:rsidRDefault="005350FC" w:rsidP="000B411E">
      <w:pPr>
        <w:suppressAutoHyphens/>
        <w:spacing w:line="360" w:lineRule="auto"/>
        <w:ind w:right="175"/>
        <w:jc w:val="center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25</w:t>
      </w:r>
      <w:r w:rsidRPr="003A09BC">
        <w:rPr>
          <w:sz w:val="28"/>
          <w:szCs w:val="20"/>
        </w:rPr>
        <w:t xml:space="preserve"> июля 2018 года, время регистрации </w:t>
      </w:r>
      <w:r>
        <w:rPr>
          <w:sz w:val="28"/>
          <w:szCs w:val="20"/>
        </w:rPr>
        <w:t>14 часов 25</w:t>
      </w:r>
      <w:r w:rsidRPr="003A09BC">
        <w:rPr>
          <w:sz w:val="28"/>
          <w:szCs w:val="20"/>
        </w:rPr>
        <w:t xml:space="preserve"> минут.</w:t>
      </w:r>
    </w:p>
    <w:p w:rsidR="005350FC" w:rsidRDefault="005350FC" w:rsidP="001A6BD3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 xml:space="preserve">2. </w:t>
      </w:r>
      <w:r w:rsidRPr="007519C3">
        <w:rPr>
          <w:sz w:val="28"/>
        </w:rPr>
        <w:t>Выдать зарегистрированному кандидат</w:t>
      </w:r>
      <w:r>
        <w:rPr>
          <w:sz w:val="28"/>
        </w:rPr>
        <w:t>у удостоверение установленного образца.</w:t>
      </w:r>
    </w:p>
    <w:p w:rsidR="005350FC" w:rsidRPr="00A075F2" w:rsidRDefault="005350FC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5350FC" w:rsidRDefault="005350FC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</w:t>
      </w:r>
      <w:bookmarkStart w:id="0" w:name="_GoBack"/>
      <w:bookmarkEnd w:id="0"/>
      <w:r>
        <w:rPr>
          <w:sz w:val="28"/>
          <w:szCs w:val="28"/>
        </w:rPr>
        <w:t>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5350FC" w:rsidRDefault="005350FC" w:rsidP="001A6BD3">
      <w:pPr>
        <w:pStyle w:val="BodyText"/>
        <w:spacing w:line="240" w:lineRule="auto"/>
      </w:pPr>
    </w:p>
    <w:p w:rsidR="005350FC" w:rsidRDefault="005350FC" w:rsidP="001A6BD3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5350FC" w:rsidRDefault="005350FC" w:rsidP="00A12AA9">
      <w:pPr>
        <w:pStyle w:val="BodyText"/>
        <w:spacing w:before="240"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5350FC" w:rsidSect="00A12AA9">
      <w:pgSz w:w="11907" w:h="16840" w:code="9"/>
      <w:pgMar w:top="567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3ADD"/>
    <w:rsid w:val="00030103"/>
    <w:rsid w:val="00030F9C"/>
    <w:rsid w:val="00034AA7"/>
    <w:rsid w:val="00050A33"/>
    <w:rsid w:val="00054857"/>
    <w:rsid w:val="00057169"/>
    <w:rsid w:val="00063D18"/>
    <w:rsid w:val="00066AE9"/>
    <w:rsid w:val="000711C5"/>
    <w:rsid w:val="00074F72"/>
    <w:rsid w:val="000750E3"/>
    <w:rsid w:val="000821BB"/>
    <w:rsid w:val="00082418"/>
    <w:rsid w:val="00084066"/>
    <w:rsid w:val="000A1AC2"/>
    <w:rsid w:val="000A7836"/>
    <w:rsid w:val="000B3F70"/>
    <w:rsid w:val="000B411E"/>
    <w:rsid w:val="000C51A4"/>
    <w:rsid w:val="000C5AA3"/>
    <w:rsid w:val="000C5BB7"/>
    <w:rsid w:val="000C5CE6"/>
    <w:rsid w:val="000D0E16"/>
    <w:rsid w:val="000D19A1"/>
    <w:rsid w:val="000D4EF4"/>
    <w:rsid w:val="000D55AB"/>
    <w:rsid w:val="000E0F22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3381"/>
    <w:rsid w:val="00184ECA"/>
    <w:rsid w:val="00190562"/>
    <w:rsid w:val="00190B4F"/>
    <w:rsid w:val="001A05CD"/>
    <w:rsid w:val="001A6BD3"/>
    <w:rsid w:val="001C385C"/>
    <w:rsid w:val="001D4505"/>
    <w:rsid w:val="001D6B4A"/>
    <w:rsid w:val="001E43B2"/>
    <w:rsid w:val="001F5548"/>
    <w:rsid w:val="00204F6F"/>
    <w:rsid w:val="0021059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45C"/>
    <w:rsid w:val="00290DE9"/>
    <w:rsid w:val="002920D5"/>
    <w:rsid w:val="00293D33"/>
    <w:rsid w:val="002B767A"/>
    <w:rsid w:val="002C4298"/>
    <w:rsid w:val="002C639B"/>
    <w:rsid w:val="002C6F8E"/>
    <w:rsid w:val="002D01C1"/>
    <w:rsid w:val="002D2B0D"/>
    <w:rsid w:val="002E0573"/>
    <w:rsid w:val="002E32A6"/>
    <w:rsid w:val="002E3FD4"/>
    <w:rsid w:val="002E6E0C"/>
    <w:rsid w:val="002F7BC8"/>
    <w:rsid w:val="00301EA3"/>
    <w:rsid w:val="003060EB"/>
    <w:rsid w:val="00327FDE"/>
    <w:rsid w:val="00332D37"/>
    <w:rsid w:val="00346A36"/>
    <w:rsid w:val="00353949"/>
    <w:rsid w:val="003740E9"/>
    <w:rsid w:val="0038118F"/>
    <w:rsid w:val="003856F2"/>
    <w:rsid w:val="003969AB"/>
    <w:rsid w:val="003A09BC"/>
    <w:rsid w:val="003A2688"/>
    <w:rsid w:val="003B0B3D"/>
    <w:rsid w:val="003B2B58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575DD"/>
    <w:rsid w:val="0046059F"/>
    <w:rsid w:val="00460A8F"/>
    <w:rsid w:val="00462F57"/>
    <w:rsid w:val="00466F46"/>
    <w:rsid w:val="00467D68"/>
    <w:rsid w:val="004B499D"/>
    <w:rsid w:val="004B6CE3"/>
    <w:rsid w:val="004C275A"/>
    <w:rsid w:val="004E3781"/>
    <w:rsid w:val="004E450A"/>
    <w:rsid w:val="00500E51"/>
    <w:rsid w:val="00502BF5"/>
    <w:rsid w:val="0050573A"/>
    <w:rsid w:val="00513C7C"/>
    <w:rsid w:val="00515BCC"/>
    <w:rsid w:val="0052666E"/>
    <w:rsid w:val="00533BEB"/>
    <w:rsid w:val="005350FC"/>
    <w:rsid w:val="00541EB1"/>
    <w:rsid w:val="00545A8B"/>
    <w:rsid w:val="005570B6"/>
    <w:rsid w:val="005615C8"/>
    <w:rsid w:val="00564C2E"/>
    <w:rsid w:val="00564C41"/>
    <w:rsid w:val="00565579"/>
    <w:rsid w:val="0056594C"/>
    <w:rsid w:val="0058032E"/>
    <w:rsid w:val="005831CF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4E05"/>
    <w:rsid w:val="00626999"/>
    <w:rsid w:val="0063255E"/>
    <w:rsid w:val="006445FF"/>
    <w:rsid w:val="00645D00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85C4A"/>
    <w:rsid w:val="00690065"/>
    <w:rsid w:val="006A159D"/>
    <w:rsid w:val="006A4575"/>
    <w:rsid w:val="006B08D5"/>
    <w:rsid w:val="006B1E1D"/>
    <w:rsid w:val="006D118F"/>
    <w:rsid w:val="006D1C36"/>
    <w:rsid w:val="006D387E"/>
    <w:rsid w:val="006E4373"/>
    <w:rsid w:val="006F0A7C"/>
    <w:rsid w:val="006F12A0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519C3"/>
    <w:rsid w:val="00761CED"/>
    <w:rsid w:val="007662DA"/>
    <w:rsid w:val="00773005"/>
    <w:rsid w:val="00774F82"/>
    <w:rsid w:val="00776F62"/>
    <w:rsid w:val="007770D3"/>
    <w:rsid w:val="00777824"/>
    <w:rsid w:val="007817F7"/>
    <w:rsid w:val="0078492B"/>
    <w:rsid w:val="0079190E"/>
    <w:rsid w:val="00796066"/>
    <w:rsid w:val="007970CC"/>
    <w:rsid w:val="007A00D0"/>
    <w:rsid w:val="007B042F"/>
    <w:rsid w:val="007B11C7"/>
    <w:rsid w:val="007B322E"/>
    <w:rsid w:val="007B5E44"/>
    <w:rsid w:val="007B686A"/>
    <w:rsid w:val="007D77F9"/>
    <w:rsid w:val="007D79CF"/>
    <w:rsid w:val="007E1E76"/>
    <w:rsid w:val="007E2259"/>
    <w:rsid w:val="007E2E63"/>
    <w:rsid w:val="007E7450"/>
    <w:rsid w:val="007F1DCD"/>
    <w:rsid w:val="007F2C6D"/>
    <w:rsid w:val="00801C1F"/>
    <w:rsid w:val="0080554D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D4971"/>
    <w:rsid w:val="008E0EF0"/>
    <w:rsid w:val="008E1712"/>
    <w:rsid w:val="008F56B4"/>
    <w:rsid w:val="008F6206"/>
    <w:rsid w:val="009147C6"/>
    <w:rsid w:val="009156EA"/>
    <w:rsid w:val="00924117"/>
    <w:rsid w:val="00924959"/>
    <w:rsid w:val="00925E04"/>
    <w:rsid w:val="00933C2D"/>
    <w:rsid w:val="00940057"/>
    <w:rsid w:val="0095793C"/>
    <w:rsid w:val="00972E1F"/>
    <w:rsid w:val="00974CD8"/>
    <w:rsid w:val="00986DA0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01B"/>
    <w:rsid w:val="00A124BF"/>
    <w:rsid w:val="00A12AA9"/>
    <w:rsid w:val="00A153CC"/>
    <w:rsid w:val="00A31B4A"/>
    <w:rsid w:val="00A6631F"/>
    <w:rsid w:val="00A7061E"/>
    <w:rsid w:val="00A77BE8"/>
    <w:rsid w:val="00A8216F"/>
    <w:rsid w:val="00A8545F"/>
    <w:rsid w:val="00A919B9"/>
    <w:rsid w:val="00A9715E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27894"/>
    <w:rsid w:val="00B32588"/>
    <w:rsid w:val="00B33635"/>
    <w:rsid w:val="00B34EC8"/>
    <w:rsid w:val="00B641B7"/>
    <w:rsid w:val="00B7601B"/>
    <w:rsid w:val="00B80699"/>
    <w:rsid w:val="00B87893"/>
    <w:rsid w:val="00BB19FD"/>
    <w:rsid w:val="00BB424F"/>
    <w:rsid w:val="00BD0BE8"/>
    <w:rsid w:val="00BE381E"/>
    <w:rsid w:val="00C061A8"/>
    <w:rsid w:val="00C125B5"/>
    <w:rsid w:val="00C1644B"/>
    <w:rsid w:val="00C22C99"/>
    <w:rsid w:val="00C35D5C"/>
    <w:rsid w:val="00C4036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5177"/>
    <w:rsid w:val="00CB5FB2"/>
    <w:rsid w:val="00CC227C"/>
    <w:rsid w:val="00CC5C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30AAC"/>
    <w:rsid w:val="00D40399"/>
    <w:rsid w:val="00D42180"/>
    <w:rsid w:val="00D44BBC"/>
    <w:rsid w:val="00D57A59"/>
    <w:rsid w:val="00D6474B"/>
    <w:rsid w:val="00D723FB"/>
    <w:rsid w:val="00D751AB"/>
    <w:rsid w:val="00D8277F"/>
    <w:rsid w:val="00D82A06"/>
    <w:rsid w:val="00D87ABC"/>
    <w:rsid w:val="00D97A48"/>
    <w:rsid w:val="00DA5BB5"/>
    <w:rsid w:val="00DB0B99"/>
    <w:rsid w:val="00DD2D97"/>
    <w:rsid w:val="00DE6AD9"/>
    <w:rsid w:val="00DE7900"/>
    <w:rsid w:val="00DF0762"/>
    <w:rsid w:val="00DF18BE"/>
    <w:rsid w:val="00DF3EBB"/>
    <w:rsid w:val="00DF602E"/>
    <w:rsid w:val="00E00E48"/>
    <w:rsid w:val="00E0426D"/>
    <w:rsid w:val="00E04E83"/>
    <w:rsid w:val="00E10619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B4FB8"/>
    <w:rsid w:val="00EC079B"/>
    <w:rsid w:val="00ED2146"/>
    <w:rsid w:val="00ED2EDE"/>
    <w:rsid w:val="00ED5CD3"/>
    <w:rsid w:val="00EF09C7"/>
    <w:rsid w:val="00EF73B3"/>
    <w:rsid w:val="00F0293B"/>
    <w:rsid w:val="00F43A7C"/>
    <w:rsid w:val="00F442A0"/>
    <w:rsid w:val="00F45E79"/>
    <w:rsid w:val="00F56DB7"/>
    <w:rsid w:val="00F644C3"/>
    <w:rsid w:val="00F65F08"/>
    <w:rsid w:val="00F75FC1"/>
    <w:rsid w:val="00F77075"/>
    <w:rsid w:val="00F8252D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AD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CD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D5CD3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D5CD3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D5CD3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D5CD3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8789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8789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87893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87893"/>
    <w:rPr>
      <w:rFonts w:ascii="Calibri" w:hAnsi="Calibri" w:cs="Times New Roman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ED5CD3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B87893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ED5CD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D5CD3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87893"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ED5CD3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87893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B87893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87893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87893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87893"/>
    <w:rPr>
      <w:rFonts w:cs="Times New Roman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B87893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582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285</Words>
  <Characters>1628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5</cp:revision>
  <cp:lastPrinted>2018-07-26T09:20:00Z</cp:lastPrinted>
  <dcterms:created xsi:type="dcterms:W3CDTF">2018-07-26T09:14:00Z</dcterms:created>
  <dcterms:modified xsi:type="dcterms:W3CDTF">2018-07-26T09:21:00Z</dcterms:modified>
</cp:coreProperties>
</file>