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7C8" w:rsidRPr="00D97A48" w:rsidRDefault="001C47C8" w:rsidP="005D5017">
      <w:pPr>
        <w:pStyle w:val="Heading1"/>
        <w:jc w:val="center"/>
        <w:rPr>
          <w:sz w:val="28"/>
          <w:szCs w:val="28"/>
        </w:rPr>
      </w:pPr>
      <w:r w:rsidRPr="00660EA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C47C8" w:rsidRDefault="001C47C8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1C47C8" w:rsidRDefault="001C47C8" w:rsidP="005D5017">
      <w:pPr>
        <w:jc w:val="center"/>
        <w:rPr>
          <w:b/>
          <w:sz w:val="28"/>
          <w:szCs w:val="28"/>
        </w:rPr>
      </w:pPr>
    </w:p>
    <w:p w:rsidR="001C47C8" w:rsidRDefault="001C47C8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C47C8" w:rsidRPr="00CD11D7" w:rsidRDefault="001C47C8" w:rsidP="005D5017"/>
    <w:p w:rsidR="001C47C8" w:rsidRPr="005D1CD6" w:rsidRDefault="001C47C8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6</w:t>
      </w:r>
    </w:p>
    <w:p w:rsidR="001C47C8" w:rsidRPr="005D1CD6" w:rsidRDefault="001C47C8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C47C8" w:rsidRPr="006F79C3" w:rsidRDefault="001C47C8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C47C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C47C8" w:rsidRPr="006F79C3" w:rsidRDefault="001C47C8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Лихойда Виктора Романовича,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1C47C8" w:rsidRDefault="001C47C8" w:rsidP="005D5017">
      <w:pPr>
        <w:ind w:firstLine="709"/>
        <w:jc w:val="center"/>
        <w:rPr>
          <w:b/>
          <w:bCs/>
          <w:sz w:val="28"/>
        </w:rPr>
      </w:pPr>
    </w:p>
    <w:p w:rsidR="001C47C8" w:rsidRPr="009153EC" w:rsidRDefault="001C47C8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Лихойда Виктора Романовича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1C47C8" w:rsidRPr="009153EC" w:rsidRDefault="001C47C8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Лихойда Виктором Романовичем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1C47C8" w:rsidRPr="009153EC" w:rsidRDefault="001C47C8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1C47C8" w:rsidRDefault="001C47C8" w:rsidP="005D5017">
      <w:pPr>
        <w:ind w:firstLine="709"/>
        <w:jc w:val="center"/>
        <w:rPr>
          <w:sz w:val="28"/>
          <w:szCs w:val="28"/>
        </w:rPr>
      </w:pPr>
    </w:p>
    <w:p w:rsidR="001C47C8" w:rsidRDefault="001C47C8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C47C8" w:rsidRPr="00E33682" w:rsidRDefault="001C47C8" w:rsidP="005D5017">
      <w:pPr>
        <w:ind w:firstLine="709"/>
        <w:jc w:val="center"/>
        <w:rPr>
          <w:spacing w:val="60"/>
          <w:sz w:val="28"/>
          <w:szCs w:val="28"/>
        </w:rPr>
      </w:pPr>
    </w:p>
    <w:p w:rsidR="001C47C8" w:rsidRPr="009153EC" w:rsidRDefault="001C47C8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Лихойда Виктора Романовича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1951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>Ростовская область, 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Пригородный</w:t>
      </w:r>
      <w:r w:rsidRPr="009153EC">
        <w:rPr>
          <w:sz w:val="28"/>
        </w:rPr>
        <w:t xml:space="preserve">, </w:t>
      </w:r>
      <w:r>
        <w:rPr>
          <w:sz w:val="28"/>
        </w:rPr>
        <w:t>пенсионер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15</w:t>
      </w:r>
      <w:r w:rsidRPr="00477C45">
        <w:rPr>
          <w:sz w:val="28"/>
        </w:rPr>
        <w:t xml:space="preserve"> минут.</w:t>
      </w:r>
    </w:p>
    <w:p w:rsidR="001C47C8" w:rsidRPr="009153EC" w:rsidRDefault="001C47C8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1C47C8" w:rsidRPr="009153EC" w:rsidRDefault="001C47C8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1C47C8" w:rsidRPr="009153EC" w:rsidRDefault="001C47C8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1C47C8" w:rsidRPr="009153EC" w:rsidRDefault="001C47C8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1C47C8" w:rsidRDefault="001C47C8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C47C8" w:rsidRDefault="001C47C8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C47C8" w:rsidRPr="00A075F2" w:rsidRDefault="001C47C8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C47C8" w:rsidRPr="005D5017" w:rsidRDefault="001C47C8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1C47C8" w:rsidRPr="005D5017" w:rsidRDefault="001C47C8" w:rsidP="005D5017">
      <w:pPr>
        <w:ind w:firstLine="709"/>
        <w:rPr>
          <w:sz w:val="28"/>
          <w:szCs w:val="20"/>
        </w:rPr>
      </w:pPr>
    </w:p>
    <w:p w:rsidR="001C47C8" w:rsidRPr="005D5017" w:rsidRDefault="001C47C8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1C47C8" w:rsidRPr="005D5017" w:rsidRDefault="001C47C8" w:rsidP="005D5017">
      <w:pPr>
        <w:ind w:firstLine="709"/>
        <w:rPr>
          <w:sz w:val="28"/>
          <w:szCs w:val="20"/>
        </w:rPr>
      </w:pPr>
    </w:p>
    <w:p w:rsidR="001C47C8" w:rsidRPr="005D5017" w:rsidRDefault="001C47C8" w:rsidP="005D5017">
      <w:pPr>
        <w:ind w:firstLine="709"/>
        <w:rPr>
          <w:sz w:val="28"/>
          <w:szCs w:val="20"/>
        </w:rPr>
      </w:pPr>
    </w:p>
    <w:p w:rsidR="001C47C8" w:rsidRPr="005D5017" w:rsidRDefault="001C47C8" w:rsidP="005D5017">
      <w:pPr>
        <w:ind w:firstLine="709"/>
        <w:rPr>
          <w:sz w:val="28"/>
          <w:szCs w:val="20"/>
        </w:rPr>
      </w:pPr>
    </w:p>
    <w:p w:rsidR="001C47C8" w:rsidRPr="005D5017" w:rsidRDefault="001C47C8" w:rsidP="005D5017">
      <w:pPr>
        <w:ind w:firstLine="709"/>
        <w:rPr>
          <w:sz w:val="28"/>
          <w:szCs w:val="20"/>
        </w:rPr>
      </w:pPr>
    </w:p>
    <w:p w:rsidR="001C47C8" w:rsidRPr="005D5017" w:rsidRDefault="001C47C8" w:rsidP="005D5017">
      <w:pPr>
        <w:ind w:firstLine="709"/>
        <w:rPr>
          <w:sz w:val="28"/>
          <w:szCs w:val="20"/>
        </w:rPr>
      </w:pPr>
    </w:p>
    <w:p w:rsidR="001C47C8" w:rsidRPr="005D5017" w:rsidRDefault="001C47C8" w:rsidP="005D5017">
      <w:pPr>
        <w:ind w:firstLine="709"/>
        <w:rPr>
          <w:sz w:val="28"/>
          <w:szCs w:val="20"/>
        </w:rPr>
      </w:pPr>
    </w:p>
    <w:p w:rsidR="001C47C8" w:rsidRDefault="001C47C8" w:rsidP="005D5017">
      <w:pPr>
        <w:pStyle w:val="BodyText"/>
        <w:spacing w:line="240" w:lineRule="auto"/>
        <w:ind w:firstLine="709"/>
      </w:pPr>
    </w:p>
    <w:sectPr w:rsidR="001C47C8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5647B"/>
    <w:rsid w:val="00160D8C"/>
    <w:rsid w:val="00163242"/>
    <w:rsid w:val="001701C1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C47C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C16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64B81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BAD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68C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16BA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0EA1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31429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691A"/>
    <w:rsid w:val="00867E0F"/>
    <w:rsid w:val="0087705A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B5A88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2D37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314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3142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3142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31429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31429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31429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1429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31429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31429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3142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31429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31429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32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485</Words>
  <Characters>2771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7</cp:revision>
  <cp:lastPrinted>2023-08-02T11:20:00Z</cp:lastPrinted>
  <dcterms:created xsi:type="dcterms:W3CDTF">2023-08-01T15:59:00Z</dcterms:created>
  <dcterms:modified xsi:type="dcterms:W3CDTF">2023-08-02T11:21:00Z</dcterms:modified>
</cp:coreProperties>
</file>