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76" w:rsidRPr="00D97A48" w:rsidRDefault="00F81676" w:rsidP="001A6BD3">
      <w:pPr>
        <w:pStyle w:val="Heading1"/>
        <w:jc w:val="center"/>
        <w:rPr>
          <w:sz w:val="28"/>
          <w:szCs w:val="28"/>
        </w:rPr>
      </w:pPr>
      <w:r w:rsidRPr="00947A08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81676" w:rsidRDefault="00F81676" w:rsidP="001A6BD3">
      <w:pPr>
        <w:jc w:val="center"/>
        <w:rPr>
          <w:b/>
          <w:sz w:val="28"/>
          <w:szCs w:val="28"/>
        </w:rPr>
      </w:pPr>
    </w:p>
    <w:p w:rsidR="00F81676" w:rsidRDefault="00F81676" w:rsidP="001A6BD3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F81676" w:rsidRPr="00CD11D7" w:rsidRDefault="00F81676" w:rsidP="001A6BD3"/>
    <w:p w:rsidR="00F81676" w:rsidRPr="005D1CD6" w:rsidRDefault="00F81676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25 июля 2018 года                                                                                       73-53</w:t>
      </w:r>
    </w:p>
    <w:p w:rsidR="00F81676" w:rsidRPr="005D1CD6" w:rsidRDefault="00F8167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81676" w:rsidRPr="00567F2C" w:rsidRDefault="00F8167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8167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81676" w:rsidRPr="006F79C3" w:rsidRDefault="00F81676" w:rsidP="002E1CF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Михайловского сельского поселения Красносулинского района Ростовской области четвертого созыва по Михайловскому  десятимандатному избирательному округу № 1 Баторы Василия Владимировича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F81676" w:rsidRPr="00B70C9E" w:rsidRDefault="00F81676" w:rsidP="001A6BD3">
      <w:pPr>
        <w:jc w:val="center"/>
        <w:rPr>
          <w:b/>
          <w:bCs/>
          <w:sz w:val="16"/>
          <w:szCs w:val="16"/>
        </w:rPr>
      </w:pPr>
    </w:p>
    <w:p w:rsidR="00F81676" w:rsidRPr="005A0F8F" w:rsidRDefault="00F8167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Михайловскому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 </w:t>
      </w:r>
      <w:r w:rsidRPr="006C530C">
        <w:rPr>
          <w:bCs/>
          <w:sz w:val="28"/>
        </w:rPr>
        <w:t>Баторы Василия Владимировича</w:t>
      </w:r>
      <w:r w:rsidRPr="00AA19F9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81676" w:rsidRPr="00886863" w:rsidRDefault="00F81676" w:rsidP="001A6BD3">
      <w:pPr>
        <w:jc w:val="center"/>
        <w:rPr>
          <w:sz w:val="16"/>
          <w:szCs w:val="16"/>
        </w:rPr>
      </w:pPr>
    </w:p>
    <w:p w:rsidR="00F81676" w:rsidRDefault="00F8167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81676" w:rsidRPr="00886863" w:rsidRDefault="00F81676" w:rsidP="001A6BD3">
      <w:pPr>
        <w:jc w:val="center"/>
        <w:rPr>
          <w:spacing w:val="60"/>
          <w:sz w:val="16"/>
          <w:szCs w:val="16"/>
        </w:rPr>
      </w:pPr>
    </w:p>
    <w:p w:rsidR="00F81676" w:rsidRPr="00CB5177" w:rsidRDefault="00F81676" w:rsidP="004D63FF">
      <w:pPr>
        <w:tabs>
          <w:tab w:val="left" w:pos="102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>1.</w:t>
      </w:r>
      <w:r>
        <w:rPr>
          <w:sz w:val="28"/>
        </w:rPr>
        <w:tab/>
        <w:t xml:space="preserve">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Михайловского 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Михайловскому десяти</w:t>
      </w:r>
      <w:r w:rsidRPr="00177EAB">
        <w:rPr>
          <w:bCs/>
          <w:sz w:val="28"/>
        </w:rPr>
        <w:t>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6C530C">
        <w:rPr>
          <w:bCs/>
          <w:sz w:val="28"/>
        </w:rPr>
        <w:t>Батор</w:t>
      </w:r>
      <w:r>
        <w:rPr>
          <w:bCs/>
          <w:sz w:val="28"/>
        </w:rPr>
        <w:t>у</w:t>
      </w:r>
      <w:r w:rsidRPr="006C530C">
        <w:rPr>
          <w:bCs/>
          <w:sz w:val="28"/>
        </w:rPr>
        <w:t xml:space="preserve"> Василия Владимировича</w:t>
      </w:r>
      <w:r w:rsidRPr="00AA19F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A0F8F">
        <w:rPr>
          <w:bCs/>
          <w:sz w:val="28"/>
        </w:rPr>
        <w:t>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16 июля 2018</w:t>
      </w:r>
      <w:r w:rsidRPr="007519C3">
        <w:rPr>
          <w:bCs/>
          <w:sz w:val="28"/>
        </w:rPr>
        <w:t xml:space="preserve"> года.</w:t>
      </w:r>
    </w:p>
    <w:p w:rsidR="00F81676" w:rsidRPr="003A09BC" w:rsidRDefault="00F8167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</w:t>
      </w:r>
      <w:r w:rsidRPr="003A09BC">
        <w:rPr>
          <w:sz w:val="28"/>
          <w:szCs w:val="20"/>
        </w:rPr>
        <w:t xml:space="preserve"> </w:t>
      </w:r>
      <w:r>
        <w:rPr>
          <w:sz w:val="28"/>
          <w:szCs w:val="20"/>
        </w:rPr>
        <w:t>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>17 часов 17 мин</w:t>
      </w:r>
      <w:r w:rsidRPr="003A09BC">
        <w:rPr>
          <w:sz w:val="28"/>
          <w:szCs w:val="20"/>
        </w:rPr>
        <w:t>.</w:t>
      </w:r>
    </w:p>
    <w:p w:rsidR="00F81676" w:rsidRDefault="00F81676" w:rsidP="004D63FF">
      <w:pPr>
        <w:tabs>
          <w:tab w:val="left" w:pos="1083"/>
          <w:tab w:val="left" w:pos="1140"/>
          <w:tab w:val="left" w:pos="1596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F81676" w:rsidRPr="00A075F2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81676" w:rsidRDefault="00F8167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81676" w:rsidRPr="00B70C9E" w:rsidRDefault="00F81676" w:rsidP="001A6BD3">
      <w:pPr>
        <w:pStyle w:val="BodyText"/>
        <w:spacing w:line="240" w:lineRule="auto"/>
        <w:rPr>
          <w:sz w:val="16"/>
          <w:szCs w:val="16"/>
        </w:rPr>
      </w:pPr>
    </w:p>
    <w:p w:rsidR="00F81676" w:rsidRDefault="00F81676" w:rsidP="001A6BD3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81676" w:rsidRDefault="00F81676" w:rsidP="00A12AA9">
      <w:pPr>
        <w:pStyle w:val="BodyText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8167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5964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75180"/>
    <w:rsid w:val="000821BB"/>
    <w:rsid w:val="00082418"/>
    <w:rsid w:val="00084066"/>
    <w:rsid w:val="000A187E"/>
    <w:rsid w:val="000A1AC2"/>
    <w:rsid w:val="000A7836"/>
    <w:rsid w:val="000B0C41"/>
    <w:rsid w:val="000B3F70"/>
    <w:rsid w:val="000B411E"/>
    <w:rsid w:val="000C3736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E64E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90D9C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1CF2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53DAF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9EB"/>
    <w:rsid w:val="003F7F01"/>
    <w:rsid w:val="004044E9"/>
    <w:rsid w:val="00411A02"/>
    <w:rsid w:val="00413449"/>
    <w:rsid w:val="00422A47"/>
    <w:rsid w:val="004461D6"/>
    <w:rsid w:val="00447BC1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D63FF"/>
    <w:rsid w:val="004E3781"/>
    <w:rsid w:val="004E450A"/>
    <w:rsid w:val="004F6DDD"/>
    <w:rsid w:val="00500E51"/>
    <w:rsid w:val="00502BF5"/>
    <w:rsid w:val="0050573A"/>
    <w:rsid w:val="00513C7C"/>
    <w:rsid w:val="00515BCC"/>
    <w:rsid w:val="00520097"/>
    <w:rsid w:val="0052666E"/>
    <w:rsid w:val="00533BEB"/>
    <w:rsid w:val="00541EB1"/>
    <w:rsid w:val="00545A8B"/>
    <w:rsid w:val="005570B6"/>
    <w:rsid w:val="005615C8"/>
    <w:rsid w:val="00564C2E"/>
    <w:rsid w:val="00564C41"/>
    <w:rsid w:val="00564D6E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15B3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80B"/>
    <w:rsid w:val="00651B9D"/>
    <w:rsid w:val="00651CFA"/>
    <w:rsid w:val="00654D04"/>
    <w:rsid w:val="0065549A"/>
    <w:rsid w:val="006574F9"/>
    <w:rsid w:val="0066025A"/>
    <w:rsid w:val="006608AE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C4A94"/>
    <w:rsid w:val="006C530C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351B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35A8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11FDF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05F0C"/>
    <w:rsid w:val="0090630E"/>
    <w:rsid w:val="009147C6"/>
    <w:rsid w:val="00914AA9"/>
    <w:rsid w:val="009156EA"/>
    <w:rsid w:val="00924117"/>
    <w:rsid w:val="00924959"/>
    <w:rsid w:val="00925E04"/>
    <w:rsid w:val="00933C2D"/>
    <w:rsid w:val="00940057"/>
    <w:rsid w:val="00947A08"/>
    <w:rsid w:val="00947EBB"/>
    <w:rsid w:val="0095793C"/>
    <w:rsid w:val="00972E1F"/>
    <w:rsid w:val="009747D4"/>
    <w:rsid w:val="00974CD8"/>
    <w:rsid w:val="00986DA0"/>
    <w:rsid w:val="009A1DEE"/>
    <w:rsid w:val="009A77E4"/>
    <w:rsid w:val="009B1743"/>
    <w:rsid w:val="009B565D"/>
    <w:rsid w:val="009C5B34"/>
    <w:rsid w:val="009C5CB7"/>
    <w:rsid w:val="009D11F9"/>
    <w:rsid w:val="009D40CE"/>
    <w:rsid w:val="009F02C8"/>
    <w:rsid w:val="009F757F"/>
    <w:rsid w:val="00A01AC7"/>
    <w:rsid w:val="00A075F2"/>
    <w:rsid w:val="00A07EDC"/>
    <w:rsid w:val="00A1095A"/>
    <w:rsid w:val="00A10F3C"/>
    <w:rsid w:val="00A1201B"/>
    <w:rsid w:val="00A124BF"/>
    <w:rsid w:val="00A12AA9"/>
    <w:rsid w:val="00A153CC"/>
    <w:rsid w:val="00A31B4A"/>
    <w:rsid w:val="00A54E3B"/>
    <w:rsid w:val="00A6631F"/>
    <w:rsid w:val="00A66C9B"/>
    <w:rsid w:val="00A7061E"/>
    <w:rsid w:val="00A77BE8"/>
    <w:rsid w:val="00A8216F"/>
    <w:rsid w:val="00A8545F"/>
    <w:rsid w:val="00A919B9"/>
    <w:rsid w:val="00A947C3"/>
    <w:rsid w:val="00A9715E"/>
    <w:rsid w:val="00AA19F9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27BFF"/>
    <w:rsid w:val="00B32588"/>
    <w:rsid w:val="00B33635"/>
    <w:rsid w:val="00B34EC8"/>
    <w:rsid w:val="00B52690"/>
    <w:rsid w:val="00B641B7"/>
    <w:rsid w:val="00B70C9E"/>
    <w:rsid w:val="00B71028"/>
    <w:rsid w:val="00B72ECC"/>
    <w:rsid w:val="00B7601B"/>
    <w:rsid w:val="00B80699"/>
    <w:rsid w:val="00B87893"/>
    <w:rsid w:val="00BB19FD"/>
    <w:rsid w:val="00BB424F"/>
    <w:rsid w:val="00BD0BE8"/>
    <w:rsid w:val="00BD4F9E"/>
    <w:rsid w:val="00BE381E"/>
    <w:rsid w:val="00C061A8"/>
    <w:rsid w:val="00C10775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5ED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09"/>
    <w:rsid w:val="00D30AAC"/>
    <w:rsid w:val="00D40399"/>
    <w:rsid w:val="00D42180"/>
    <w:rsid w:val="00D428FE"/>
    <w:rsid w:val="00D44BBC"/>
    <w:rsid w:val="00D535A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C59F5"/>
    <w:rsid w:val="00DD2D97"/>
    <w:rsid w:val="00DE6AD9"/>
    <w:rsid w:val="00DE7900"/>
    <w:rsid w:val="00DF0762"/>
    <w:rsid w:val="00DF18BE"/>
    <w:rsid w:val="00DF3EBB"/>
    <w:rsid w:val="00DF602E"/>
    <w:rsid w:val="00E00E48"/>
    <w:rsid w:val="00E02786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1F98"/>
    <w:rsid w:val="00E76BCF"/>
    <w:rsid w:val="00E934EA"/>
    <w:rsid w:val="00E96A86"/>
    <w:rsid w:val="00EB2EB5"/>
    <w:rsid w:val="00EB48DE"/>
    <w:rsid w:val="00EB4FB8"/>
    <w:rsid w:val="00EC079B"/>
    <w:rsid w:val="00ED2146"/>
    <w:rsid w:val="00ED2EDE"/>
    <w:rsid w:val="00ED5CD3"/>
    <w:rsid w:val="00EF09C7"/>
    <w:rsid w:val="00EF73B3"/>
    <w:rsid w:val="00F0293B"/>
    <w:rsid w:val="00F32FF1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1676"/>
    <w:rsid w:val="00F8252D"/>
    <w:rsid w:val="00F872B8"/>
    <w:rsid w:val="00F87B79"/>
    <w:rsid w:val="00F948E4"/>
    <w:rsid w:val="00F9547E"/>
    <w:rsid w:val="00FA3271"/>
    <w:rsid w:val="00FB10DB"/>
    <w:rsid w:val="00FB209C"/>
    <w:rsid w:val="00FB2158"/>
    <w:rsid w:val="00FB4E04"/>
    <w:rsid w:val="00FB7E06"/>
    <w:rsid w:val="00FC3E55"/>
    <w:rsid w:val="00FD026C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D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5CD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D5CD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893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B87893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87893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893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893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1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285</Words>
  <Characters>1629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2018-07-26T12:59:00Z</cp:lastPrinted>
  <dcterms:created xsi:type="dcterms:W3CDTF">2018-08-04T09:27:00Z</dcterms:created>
  <dcterms:modified xsi:type="dcterms:W3CDTF">2018-08-04T09:29:00Z</dcterms:modified>
</cp:coreProperties>
</file>