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64" w:rsidRDefault="00E87864" w:rsidP="00741514">
      <w:pPr>
        <w:pStyle w:val="Heading1"/>
        <w:rPr>
          <w:szCs w:val="28"/>
        </w:rPr>
      </w:pPr>
      <w:r w:rsidRPr="0057474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7" o:title=""/>
          </v:shape>
        </w:pict>
      </w:r>
      <w:r>
        <w:t xml:space="preserve">                                      </w:t>
      </w:r>
      <w:r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733022">
        <w:rPr>
          <w:rFonts w:ascii="Times New Roman" w:hAnsi="Times New Roman"/>
          <w:szCs w:val="28"/>
        </w:rPr>
        <w:t>ТЕРРИТОРИАЛЬНАЯ ИЗБИРАТЕЛЬНАЯ КОМИССИЯ</w:t>
      </w:r>
    </w:p>
    <w:p w:rsidR="00E87864" w:rsidRPr="00B42165" w:rsidRDefault="00E87864" w:rsidP="00741514">
      <w:pPr>
        <w:jc w:val="center"/>
        <w:rPr>
          <w:b/>
          <w:szCs w:val="28"/>
        </w:rPr>
      </w:pPr>
      <w:r w:rsidRPr="00B42165">
        <w:rPr>
          <w:b/>
          <w:szCs w:val="28"/>
        </w:rPr>
        <w:t>КРАСНОСУЛИНСКОГО РАЙОНА РОСТОВСКОЙ ОБЛАСТИ</w:t>
      </w:r>
    </w:p>
    <w:p w:rsidR="00E87864" w:rsidRDefault="00E87864" w:rsidP="00741514">
      <w:pPr>
        <w:jc w:val="center"/>
        <w:rPr>
          <w:b/>
          <w:szCs w:val="28"/>
        </w:rPr>
      </w:pPr>
    </w:p>
    <w:p w:rsidR="00E87864" w:rsidRPr="00733022" w:rsidRDefault="00E87864" w:rsidP="00741514">
      <w:pPr>
        <w:pStyle w:val="Heading1"/>
        <w:rPr>
          <w:rFonts w:ascii="Times New Roman" w:hAnsi="Times New Roman"/>
          <w:sz w:val="32"/>
          <w:szCs w:val="32"/>
        </w:rPr>
      </w:pPr>
      <w:r w:rsidRPr="00733022">
        <w:rPr>
          <w:rFonts w:ascii="Times New Roman" w:hAnsi="Times New Roman"/>
          <w:sz w:val="32"/>
          <w:szCs w:val="32"/>
        </w:rPr>
        <w:t>ПОСТАНОВЛЕНИЕ</w:t>
      </w:r>
    </w:p>
    <w:p w:rsidR="00E87864" w:rsidRDefault="00E87864" w:rsidP="00741514">
      <w:pPr>
        <w:rPr>
          <w:szCs w:val="28"/>
        </w:rPr>
      </w:pPr>
      <w:r>
        <w:rPr>
          <w:szCs w:val="28"/>
        </w:rPr>
        <w:t>20</w:t>
      </w:r>
      <w:r w:rsidRPr="00B42165">
        <w:rPr>
          <w:szCs w:val="28"/>
        </w:rPr>
        <w:t xml:space="preserve"> августа </w:t>
      </w:r>
      <w:smartTag w:uri="urn:schemas-microsoft-com:office:smarttags" w:element="metricconverter">
        <w:smartTagPr>
          <w:attr w:name="ProductID" w:val="2021 г"/>
        </w:smartTagPr>
        <w:r w:rsidRPr="00B42165">
          <w:rPr>
            <w:szCs w:val="28"/>
          </w:rPr>
          <w:t>2021 г</w:t>
        </w:r>
      </w:smartTag>
      <w:r w:rsidRPr="00B42165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№ 23-1</w:t>
      </w:r>
    </w:p>
    <w:p w:rsidR="00E87864" w:rsidRDefault="00E87864" w:rsidP="00741514">
      <w:pPr>
        <w:tabs>
          <w:tab w:val="right" w:pos="9922"/>
        </w:tabs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E87864" w:rsidRDefault="00E87864" w:rsidP="00741514">
      <w:pPr>
        <w:tabs>
          <w:tab w:val="right" w:pos="9922"/>
        </w:tabs>
        <w:jc w:val="center"/>
        <w:rPr>
          <w:szCs w:val="28"/>
        </w:rPr>
      </w:pPr>
    </w:p>
    <w:tbl>
      <w:tblPr>
        <w:tblW w:w="6379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</w:tblGrid>
      <w:tr w:rsidR="00E87864" w:rsidRPr="00A80CFD" w:rsidTr="00046A7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E87864" w:rsidRPr="00A80CFD" w:rsidRDefault="00E87864" w:rsidP="00046A7B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Об аннулировании регистрации кандидата в депутаты </w:t>
            </w:r>
            <w:r w:rsidRPr="00704669">
              <w:rPr>
                <w:b/>
                <w:szCs w:val="28"/>
              </w:rPr>
              <w:t xml:space="preserve">Собрания </w:t>
            </w:r>
            <w:r>
              <w:rPr>
                <w:b/>
                <w:szCs w:val="28"/>
              </w:rPr>
              <w:t xml:space="preserve">депутатов Ковалевского сельского поселения Красносулинского района Ростовской области пятого созыва по  Ковалевскому десятимандатному избирательному округу № 1 </w:t>
            </w:r>
            <w:r w:rsidRPr="00741514">
              <w:rPr>
                <w:b/>
                <w:szCs w:val="28"/>
              </w:rPr>
              <w:t>Коростелевой</w:t>
            </w:r>
            <w:r>
              <w:rPr>
                <w:b/>
                <w:i/>
                <w:szCs w:val="28"/>
              </w:rPr>
              <w:t xml:space="preserve"> </w:t>
            </w:r>
            <w:r w:rsidRPr="00741514">
              <w:rPr>
                <w:b/>
                <w:szCs w:val="28"/>
              </w:rPr>
              <w:t>Елены Валентиновны</w:t>
            </w:r>
          </w:p>
        </w:tc>
      </w:tr>
    </w:tbl>
    <w:p w:rsidR="00E87864" w:rsidRDefault="00E87864" w:rsidP="006F6706">
      <w:pPr>
        <w:suppressAutoHyphens/>
        <w:ind w:right="-1"/>
        <w:rPr>
          <w:sz w:val="8"/>
        </w:rPr>
      </w:pPr>
    </w:p>
    <w:p w:rsidR="00E87864" w:rsidRDefault="00E87864" w:rsidP="006F6706">
      <w:pPr>
        <w:suppressAutoHyphens/>
        <w:ind w:right="-1"/>
        <w:rPr>
          <w:sz w:val="8"/>
        </w:rPr>
      </w:pPr>
    </w:p>
    <w:p w:rsidR="00E87864" w:rsidRDefault="00E87864" w:rsidP="006F6706">
      <w:pPr>
        <w:suppressAutoHyphens/>
        <w:ind w:right="-1"/>
        <w:rPr>
          <w:sz w:val="8"/>
        </w:rPr>
      </w:pPr>
    </w:p>
    <w:p w:rsidR="00E87864" w:rsidRDefault="00E87864" w:rsidP="006F6706">
      <w:pPr>
        <w:suppressAutoHyphens/>
        <w:ind w:right="-1"/>
        <w:rPr>
          <w:sz w:val="8"/>
        </w:rPr>
      </w:pPr>
    </w:p>
    <w:p w:rsidR="00E87864" w:rsidRDefault="00E87864" w:rsidP="006F6706">
      <w:pPr>
        <w:suppressAutoHyphens/>
        <w:ind w:right="-1"/>
        <w:rPr>
          <w:sz w:val="8"/>
        </w:rPr>
      </w:pPr>
    </w:p>
    <w:p w:rsidR="00E87864" w:rsidRDefault="00E87864" w:rsidP="00E41F8A">
      <w:pPr>
        <w:suppressAutoHyphens/>
        <w:ind w:right="-1"/>
        <w:jc w:val="center"/>
        <w:rPr>
          <w:sz w:val="8"/>
        </w:rPr>
      </w:pPr>
    </w:p>
    <w:p w:rsidR="00E87864" w:rsidRDefault="00E8786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 xml:space="preserve">№ </w:t>
      </w:r>
      <w:r>
        <w:rPr>
          <w:szCs w:val="28"/>
        </w:rPr>
        <w:t xml:space="preserve"> </w:t>
      </w:r>
      <w:r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 и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 w:rsidRPr="00741514">
        <w:rPr>
          <w:szCs w:val="28"/>
        </w:rPr>
        <w:t>Коростелевой</w:t>
      </w:r>
      <w:r w:rsidRPr="00741514">
        <w:rPr>
          <w:i/>
          <w:szCs w:val="28"/>
        </w:rPr>
        <w:t xml:space="preserve"> </w:t>
      </w:r>
      <w:r w:rsidRPr="00741514">
        <w:rPr>
          <w:szCs w:val="28"/>
        </w:rPr>
        <w:t>Елены Валентиновны</w:t>
      </w:r>
      <w:r>
        <w:rPr>
          <w:szCs w:val="28"/>
        </w:rPr>
        <w:t xml:space="preserve">, зарегистрированного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депутаты Собрания</w:t>
      </w:r>
      <w:r>
        <w:rPr>
          <w:szCs w:val="28"/>
        </w:rPr>
        <w:t xml:space="preserve"> депутатов Ковалевского сельского поселения Красносулинского района Ростовской области, </w:t>
      </w:r>
      <w:r w:rsidRPr="00741514">
        <w:rPr>
          <w:szCs w:val="28"/>
        </w:rPr>
        <w:t>выдвинутой</w:t>
      </w:r>
      <w:r>
        <w:rPr>
          <w:szCs w:val="28"/>
        </w:rPr>
        <w:t xml:space="preserve"> Ростовским региональным отделением политической партией (ЛДПР) либерально демократической партией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 xml:space="preserve">десятимандатному избирательному округу № 1, о снятии своей кандидатуры, руководствуясь постановлением Избирательной комиссии Ростовской области от </w:t>
      </w:r>
      <w:r w:rsidRPr="009B5F2B">
        <w:rPr>
          <w:szCs w:val="28"/>
        </w:rPr>
        <w:t>28.05.2021 № 148-</w:t>
      </w:r>
      <w:r>
        <w:rPr>
          <w:szCs w:val="28"/>
        </w:rPr>
        <w:t>74 «О возложении полномочий окружных избирательных комиссий по выборам депутатов Собраний депутатов городских и сельских поселений Красносулинского района области пятого созыва на территориальные избирательные комиссии»</w:t>
      </w:r>
    </w:p>
    <w:p w:rsidR="00E87864" w:rsidRPr="00AF79BB" w:rsidRDefault="00E87864" w:rsidP="003276B2">
      <w:pPr>
        <w:pStyle w:val="Postan"/>
        <w:ind w:firstLine="851"/>
        <w:jc w:val="both"/>
        <w:rPr>
          <w:szCs w:val="28"/>
        </w:rPr>
      </w:pPr>
    </w:p>
    <w:p w:rsidR="00E87864" w:rsidRDefault="00E87864" w:rsidP="003276B2">
      <w:pPr>
        <w:pStyle w:val="BodyTextIndent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</w:t>
      </w:r>
      <w:bookmarkStart w:id="0" w:name="_GoBack"/>
      <w:bookmarkEnd w:id="0"/>
      <w:r>
        <w:rPr>
          <w:szCs w:val="28"/>
        </w:rPr>
        <w:t>ная избирательная комиссия</w:t>
      </w:r>
      <w:r>
        <w:t xml:space="preserve"> Красносулинского района Ростовской области </w:t>
      </w:r>
      <w:r>
        <w:rPr>
          <w:szCs w:val="28"/>
        </w:rPr>
        <w:t>ПОСТАНОВЛЯЕТ:</w:t>
      </w:r>
    </w:p>
    <w:p w:rsidR="00E87864" w:rsidRPr="005C57D6" w:rsidRDefault="00E87864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Pr="005C57D6">
        <w:rPr>
          <w:bCs/>
          <w:szCs w:val="28"/>
        </w:rPr>
        <w:t xml:space="preserve">Аннулировать регистрацию </w:t>
      </w:r>
      <w:r w:rsidRPr="00741514">
        <w:rPr>
          <w:szCs w:val="28"/>
        </w:rPr>
        <w:t>Коростелевой</w:t>
      </w:r>
      <w:r w:rsidRPr="00741514">
        <w:rPr>
          <w:i/>
          <w:szCs w:val="28"/>
        </w:rPr>
        <w:t xml:space="preserve"> </w:t>
      </w:r>
      <w:r w:rsidRPr="00741514">
        <w:rPr>
          <w:szCs w:val="28"/>
        </w:rPr>
        <w:t>Елены Валентиновны</w:t>
      </w:r>
      <w:r>
        <w:rPr>
          <w:bCs/>
          <w:szCs w:val="28"/>
        </w:rPr>
        <w:t xml:space="preserve">, </w:t>
      </w:r>
      <w:r w:rsidRPr="005C57D6">
        <w:rPr>
          <w:bCs/>
          <w:szCs w:val="28"/>
        </w:rPr>
        <w:t xml:space="preserve">кандидата в депутаты </w:t>
      </w:r>
      <w:r w:rsidRPr="00AF79BB">
        <w:rPr>
          <w:szCs w:val="28"/>
        </w:rPr>
        <w:t>Собрания</w:t>
      </w:r>
      <w:r>
        <w:rPr>
          <w:szCs w:val="28"/>
        </w:rPr>
        <w:t xml:space="preserve"> депутатов Ковалевского сельского поселения Красносулинского района Ростовской области</w:t>
      </w:r>
      <w:r>
        <w:rPr>
          <w:bCs/>
          <w:szCs w:val="28"/>
        </w:rPr>
        <w:t xml:space="preserve"> пятого</w:t>
      </w:r>
      <w:r w:rsidRPr="005C57D6">
        <w:rPr>
          <w:bCs/>
          <w:szCs w:val="28"/>
        </w:rPr>
        <w:t xml:space="preserve"> созыва</w:t>
      </w:r>
      <w:r>
        <w:rPr>
          <w:bCs/>
          <w:szCs w:val="28"/>
        </w:rPr>
        <w:t>,</w:t>
      </w:r>
      <w:r w:rsidRPr="005C57D6">
        <w:rPr>
          <w:bCs/>
          <w:szCs w:val="28"/>
        </w:rPr>
        <w:t xml:space="preserve"> выдвинуто</w:t>
      </w:r>
      <w:r>
        <w:rPr>
          <w:bCs/>
          <w:szCs w:val="28"/>
        </w:rPr>
        <w:t>й</w:t>
      </w:r>
      <w:r w:rsidRPr="005C57D6">
        <w:rPr>
          <w:bCs/>
          <w:szCs w:val="28"/>
        </w:rPr>
        <w:t xml:space="preserve"> </w:t>
      </w:r>
      <w:r>
        <w:rPr>
          <w:szCs w:val="28"/>
        </w:rPr>
        <w:t>Ростовским региональным отделением политической партией (ЛДПР) либерально демократической партией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>десятимандатному избирательному округу № 1</w:t>
      </w:r>
      <w:r w:rsidRPr="005C57D6">
        <w:rPr>
          <w:bCs/>
          <w:szCs w:val="28"/>
        </w:rPr>
        <w:t xml:space="preserve">, и </w:t>
      </w:r>
      <w:r>
        <w:rPr>
          <w:bCs/>
          <w:szCs w:val="28"/>
        </w:rPr>
        <w:t>выда</w:t>
      </w:r>
      <w:r w:rsidRPr="005C57D6">
        <w:rPr>
          <w:bCs/>
          <w:szCs w:val="28"/>
        </w:rPr>
        <w:t>н</w:t>
      </w:r>
      <w:r>
        <w:rPr>
          <w:bCs/>
          <w:szCs w:val="28"/>
        </w:rPr>
        <w:t>н</w:t>
      </w:r>
      <w:r w:rsidRPr="005C57D6">
        <w:rPr>
          <w:bCs/>
          <w:szCs w:val="28"/>
        </w:rPr>
        <w:t>ое удостоверение</w:t>
      </w:r>
      <w:r>
        <w:rPr>
          <w:bCs/>
          <w:szCs w:val="28"/>
        </w:rPr>
        <w:t xml:space="preserve"> зарегистрированного кандидата.</w:t>
      </w:r>
    </w:p>
    <w:p w:rsidR="00E87864" w:rsidRPr="005C57D6" w:rsidRDefault="00E87864" w:rsidP="003276B2">
      <w:pPr>
        <w:spacing w:line="360" w:lineRule="auto"/>
        <w:ind w:firstLine="709"/>
        <w:jc w:val="both"/>
        <w:rPr>
          <w:bCs/>
          <w:szCs w:val="28"/>
        </w:rPr>
      </w:pPr>
      <w:r w:rsidRPr="005C57D6">
        <w:rPr>
          <w:bCs/>
          <w:szCs w:val="28"/>
        </w:rPr>
        <w:t>Дата и время аннулирования регистрации: «</w:t>
      </w:r>
      <w:r>
        <w:rPr>
          <w:bCs/>
          <w:szCs w:val="28"/>
        </w:rPr>
        <w:t>20</w:t>
      </w:r>
      <w:r w:rsidRPr="005C57D6">
        <w:rPr>
          <w:bCs/>
          <w:szCs w:val="28"/>
        </w:rPr>
        <w:t xml:space="preserve">» </w:t>
      </w:r>
      <w:r>
        <w:rPr>
          <w:bCs/>
          <w:szCs w:val="28"/>
        </w:rPr>
        <w:t>августа</w:t>
      </w:r>
      <w:r w:rsidRPr="005C57D6">
        <w:rPr>
          <w:bCs/>
          <w:szCs w:val="28"/>
        </w:rPr>
        <w:t xml:space="preserve"> 20</w:t>
      </w:r>
      <w:r>
        <w:rPr>
          <w:bCs/>
          <w:szCs w:val="28"/>
        </w:rPr>
        <w:t>21</w:t>
      </w:r>
      <w:r w:rsidRPr="005C57D6">
        <w:rPr>
          <w:bCs/>
          <w:szCs w:val="28"/>
        </w:rPr>
        <w:t xml:space="preserve"> года </w:t>
      </w:r>
      <w:r>
        <w:rPr>
          <w:bCs/>
          <w:szCs w:val="28"/>
        </w:rPr>
        <w:t xml:space="preserve">15 </w:t>
      </w:r>
      <w:r w:rsidRPr="005C57D6">
        <w:rPr>
          <w:bCs/>
          <w:szCs w:val="28"/>
        </w:rPr>
        <w:t xml:space="preserve">часов </w:t>
      </w:r>
      <w:r>
        <w:rPr>
          <w:bCs/>
          <w:szCs w:val="28"/>
        </w:rPr>
        <w:t>15</w:t>
      </w:r>
      <w:r w:rsidRPr="005C57D6">
        <w:rPr>
          <w:bCs/>
          <w:szCs w:val="28"/>
        </w:rPr>
        <w:t xml:space="preserve"> минут.</w:t>
      </w:r>
    </w:p>
    <w:p w:rsidR="00E87864" w:rsidRDefault="00E87864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 Уведомить </w:t>
      </w:r>
      <w:r w:rsidRPr="009313EA">
        <w:rPr>
          <w:szCs w:val="28"/>
        </w:rPr>
        <w:t>Коростелеву</w:t>
      </w:r>
      <w:r>
        <w:rPr>
          <w:szCs w:val="28"/>
        </w:rPr>
        <w:t xml:space="preserve"> Е.В.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E87864" w:rsidRDefault="00E87864" w:rsidP="00157D74">
      <w:pPr>
        <w:pStyle w:val="BodyTextIndent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 xml:space="preserve">территориальной </w:t>
      </w:r>
      <w:r w:rsidRPr="00704669">
        <w:t>избирательной комиссии</w:t>
      </w:r>
      <w:r>
        <w:t xml:space="preserve"> Красносулинского района Ростовской области </w:t>
      </w:r>
      <w:r w:rsidRPr="00704669">
        <w:t>в информационно-телекоммуникационной сети «Интернет».</w:t>
      </w:r>
    </w:p>
    <w:p w:rsidR="00E87864" w:rsidRPr="00704669" w:rsidRDefault="00E87864" w:rsidP="00157D74">
      <w:pPr>
        <w:pStyle w:val="BodyTextIndent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>секретаря ТИК Ивашину Н.Г.</w:t>
      </w:r>
      <w:r w:rsidRPr="00704669">
        <w:t>.</w:t>
      </w:r>
    </w:p>
    <w:p w:rsidR="00E87864" w:rsidRDefault="00E87864" w:rsidP="00E41F8A">
      <w:pPr>
        <w:suppressAutoHyphens/>
        <w:spacing w:after="60" w:line="360" w:lineRule="auto"/>
      </w:pPr>
    </w:p>
    <w:p w:rsidR="00E87864" w:rsidRDefault="00E87864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А.Н. Фирсов</w:t>
      </w:r>
    </w:p>
    <w:p w:rsidR="00E87864" w:rsidRDefault="00E87864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87864" w:rsidRDefault="00E87864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>Н.Г. Ивашина</w:t>
      </w:r>
    </w:p>
    <w:p w:rsidR="00E87864" w:rsidRDefault="00E87864"/>
    <w:sectPr w:rsidR="00E8786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864" w:rsidRDefault="00E87864" w:rsidP="00AC3CEC">
      <w:r>
        <w:separator/>
      </w:r>
    </w:p>
  </w:endnote>
  <w:endnote w:type="continuationSeparator" w:id="0">
    <w:p w:rsidR="00E87864" w:rsidRDefault="00E87864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864" w:rsidRDefault="00E87864" w:rsidP="00AC3CEC">
      <w:r>
        <w:separator/>
      </w:r>
    </w:p>
  </w:footnote>
  <w:footnote w:type="continuationSeparator" w:id="0">
    <w:p w:rsidR="00E87864" w:rsidRDefault="00E87864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64" w:rsidRDefault="00E87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7864" w:rsidRDefault="00E8786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64" w:rsidRDefault="00E878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7864" w:rsidRDefault="00E878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F8A"/>
    <w:rsid w:val="00005C9D"/>
    <w:rsid w:val="0001142C"/>
    <w:rsid w:val="0001641F"/>
    <w:rsid w:val="00034FDC"/>
    <w:rsid w:val="00036B57"/>
    <w:rsid w:val="00046A7B"/>
    <w:rsid w:val="00067F06"/>
    <w:rsid w:val="0007439E"/>
    <w:rsid w:val="00075CAE"/>
    <w:rsid w:val="00076D4A"/>
    <w:rsid w:val="000839BC"/>
    <w:rsid w:val="000C747F"/>
    <w:rsid w:val="000E2B24"/>
    <w:rsid w:val="000E4C83"/>
    <w:rsid w:val="000F1D0E"/>
    <w:rsid w:val="000F6085"/>
    <w:rsid w:val="00102D63"/>
    <w:rsid w:val="00104A59"/>
    <w:rsid w:val="00117C73"/>
    <w:rsid w:val="00130A11"/>
    <w:rsid w:val="001321EE"/>
    <w:rsid w:val="00132D63"/>
    <w:rsid w:val="00146891"/>
    <w:rsid w:val="00147451"/>
    <w:rsid w:val="001514DF"/>
    <w:rsid w:val="00154058"/>
    <w:rsid w:val="00157D74"/>
    <w:rsid w:val="00174274"/>
    <w:rsid w:val="001742ED"/>
    <w:rsid w:val="001A5CE1"/>
    <w:rsid w:val="001C2468"/>
    <w:rsid w:val="001D2E16"/>
    <w:rsid w:val="001D6FB9"/>
    <w:rsid w:val="001E5643"/>
    <w:rsid w:val="001E71D6"/>
    <w:rsid w:val="001E7609"/>
    <w:rsid w:val="002008EE"/>
    <w:rsid w:val="0022141E"/>
    <w:rsid w:val="0024693E"/>
    <w:rsid w:val="00246FFA"/>
    <w:rsid w:val="00260B47"/>
    <w:rsid w:val="00265131"/>
    <w:rsid w:val="002705DA"/>
    <w:rsid w:val="00270BE4"/>
    <w:rsid w:val="00283042"/>
    <w:rsid w:val="00285FD1"/>
    <w:rsid w:val="002A4F49"/>
    <w:rsid w:val="002A649B"/>
    <w:rsid w:val="002B2DA7"/>
    <w:rsid w:val="002D0A63"/>
    <w:rsid w:val="002D2BDD"/>
    <w:rsid w:val="002F6796"/>
    <w:rsid w:val="003276B2"/>
    <w:rsid w:val="0033447C"/>
    <w:rsid w:val="00336F8A"/>
    <w:rsid w:val="003A34E6"/>
    <w:rsid w:val="003B5F44"/>
    <w:rsid w:val="003E6162"/>
    <w:rsid w:val="003E7DC6"/>
    <w:rsid w:val="003F3A02"/>
    <w:rsid w:val="003F448B"/>
    <w:rsid w:val="0042667D"/>
    <w:rsid w:val="00432FF6"/>
    <w:rsid w:val="004439F1"/>
    <w:rsid w:val="004456D6"/>
    <w:rsid w:val="00452B16"/>
    <w:rsid w:val="004664FD"/>
    <w:rsid w:val="00473568"/>
    <w:rsid w:val="004A7C0E"/>
    <w:rsid w:val="004C686E"/>
    <w:rsid w:val="005211BF"/>
    <w:rsid w:val="00530BE5"/>
    <w:rsid w:val="00574743"/>
    <w:rsid w:val="005A53DC"/>
    <w:rsid w:val="005A7A20"/>
    <w:rsid w:val="005B136B"/>
    <w:rsid w:val="005C57D6"/>
    <w:rsid w:val="005F17D1"/>
    <w:rsid w:val="005F18F9"/>
    <w:rsid w:val="005F19A6"/>
    <w:rsid w:val="00653FD4"/>
    <w:rsid w:val="00655C14"/>
    <w:rsid w:val="006677E5"/>
    <w:rsid w:val="0068266C"/>
    <w:rsid w:val="00693009"/>
    <w:rsid w:val="006B4FCA"/>
    <w:rsid w:val="006B5952"/>
    <w:rsid w:val="006E0EAC"/>
    <w:rsid w:val="006F6706"/>
    <w:rsid w:val="006F7016"/>
    <w:rsid w:val="00704669"/>
    <w:rsid w:val="00732CCE"/>
    <w:rsid w:val="00733022"/>
    <w:rsid w:val="00741478"/>
    <w:rsid w:val="00741514"/>
    <w:rsid w:val="007532BA"/>
    <w:rsid w:val="0075686F"/>
    <w:rsid w:val="00760696"/>
    <w:rsid w:val="00774A86"/>
    <w:rsid w:val="00777D8C"/>
    <w:rsid w:val="007811DB"/>
    <w:rsid w:val="007847BE"/>
    <w:rsid w:val="007B0722"/>
    <w:rsid w:val="007C205F"/>
    <w:rsid w:val="007D5011"/>
    <w:rsid w:val="007E2AC2"/>
    <w:rsid w:val="007E4C62"/>
    <w:rsid w:val="007E4E51"/>
    <w:rsid w:val="007E6832"/>
    <w:rsid w:val="008063ED"/>
    <w:rsid w:val="008130AD"/>
    <w:rsid w:val="008264DB"/>
    <w:rsid w:val="00836F59"/>
    <w:rsid w:val="0086143F"/>
    <w:rsid w:val="00897552"/>
    <w:rsid w:val="008B175C"/>
    <w:rsid w:val="008C2180"/>
    <w:rsid w:val="009006B4"/>
    <w:rsid w:val="009237C8"/>
    <w:rsid w:val="00924C6D"/>
    <w:rsid w:val="009265AD"/>
    <w:rsid w:val="00927D7C"/>
    <w:rsid w:val="009313EA"/>
    <w:rsid w:val="009623D2"/>
    <w:rsid w:val="009636B5"/>
    <w:rsid w:val="00966143"/>
    <w:rsid w:val="009B0BA9"/>
    <w:rsid w:val="009B5F2B"/>
    <w:rsid w:val="009C1D35"/>
    <w:rsid w:val="009C39A4"/>
    <w:rsid w:val="00A0454D"/>
    <w:rsid w:val="00A04AEC"/>
    <w:rsid w:val="00A20472"/>
    <w:rsid w:val="00A24E18"/>
    <w:rsid w:val="00A312E5"/>
    <w:rsid w:val="00A343DB"/>
    <w:rsid w:val="00A34ED6"/>
    <w:rsid w:val="00A4158E"/>
    <w:rsid w:val="00A6383A"/>
    <w:rsid w:val="00A6526A"/>
    <w:rsid w:val="00A70464"/>
    <w:rsid w:val="00A76791"/>
    <w:rsid w:val="00A80CFD"/>
    <w:rsid w:val="00AB22AA"/>
    <w:rsid w:val="00AC3CEC"/>
    <w:rsid w:val="00AD0932"/>
    <w:rsid w:val="00AF6B6D"/>
    <w:rsid w:val="00AF79BB"/>
    <w:rsid w:val="00B3127C"/>
    <w:rsid w:val="00B367E1"/>
    <w:rsid w:val="00B42165"/>
    <w:rsid w:val="00B5565D"/>
    <w:rsid w:val="00B77230"/>
    <w:rsid w:val="00B83A84"/>
    <w:rsid w:val="00B912BB"/>
    <w:rsid w:val="00B9268C"/>
    <w:rsid w:val="00BA452F"/>
    <w:rsid w:val="00BC4587"/>
    <w:rsid w:val="00BD6406"/>
    <w:rsid w:val="00C20165"/>
    <w:rsid w:val="00C319A9"/>
    <w:rsid w:val="00C359DB"/>
    <w:rsid w:val="00C43A80"/>
    <w:rsid w:val="00C545C2"/>
    <w:rsid w:val="00C56D63"/>
    <w:rsid w:val="00C665BB"/>
    <w:rsid w:val="00C876A5"/>
    <w:rsid w:val="00CB7216"/>
    <w:rsid w:val="00D00724"/>
    <w:rsid w:val="00D1101E"/>
    <w:rsid w:val="00D63F26"/>
    <w:rsid w:val="00D901E7"/>
    <w:rsid w:val="00D94506"/>
    <w:rsid w:val="00D97FE0"/>
    <w:rsid w:val="00DA1E99"/>
    <w:rsid w:val="00DC0029"/>
    <w:rsid w:val="00DC0AFE"/>
    <w:rsid w:val="00DD0B71"/>
    <w:rsid w:val="00DF7B0D"/>
    <w:rsid w:val="00E1534C"/>
    <w:rsid w:val="00E34826"/>
    <w:rsid w:val="00E41F8A"/>
    <w:rsid w:val="00E420EB"/>
    <w:rsid w:val="00E47F95"/>
    <w:rsid w:val="00E50DD8"/>
    <w:rsid w:val="00E61587"/>
    <w:rsid w:val="00E732B4"/>
    <w:rsid w:val="00E87864"/>
    <w:rsid w:val="00E93113"/>
    <w:rsid w:val="00EA0F02"/>
    <w:rsid w:val="00EB4B1D"/>
    <w:rsid w:val="00EC443F"/>
    <w:rsid w:val="00EF1373"/>
    <w:rsid w:val="00F04DA0"/>
    <w:rsid w:val="00F250A5"/>
    <w:rsid w:val="00F2703F"/>
    <w:rsid w:val="00F504A4"/>
    <w:rsid w:val="00F60621"/>
    <w:rsid w:val="00F70444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F8A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741514"/>
    <w:pPr>
      <w:keepNext/>
      <w:jc w:val="center"/>
      <w:outlineLvl w:val="0"/>
    </w:pPr>
    <w:rPr>
      <w:rFonts w:ascii="Calibri" w:eastAsia="Calibri" w:hAnsi="Calibri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41F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F8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E41F8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F8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E41F8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E41F8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F8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customStyle="1" w:styleId="Postan">
    <w:name w:val="Postan"/>
    <w:basedOn w:val="Normal"/>
    <w:uiPriority w:val="99"/>
    <w:rsid w:val="00E41F8A"/>
    <w:pPr>
      <w:jc w:val="center"/>
    </w:pPr>
  </w:style>
  <w:style w:type="paragraph" w:styleId="BodyText3">
    <w:name w:val="Body Text 3"/>
    <w:basedOn w:val="Normal"/>
    <w:link w:val="BodyText3Char"/>
    <w:uiPriority w:val="99"/>
    <w:semiHidden/>
    <w:rsid w:val="003276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276B2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Heading1Char1">
    <w:name w:val="Heading 1 Char1"/>
    <w:link w:val="Heading1"/>
    <w:uiPriority w:val="99"/>
    <w:locked/>
    <w:rsid w:val="00741514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378</Words>
  <Characters>2157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аннулировании регистрации кандидата в депутаты Законодательного Собрания Ростовской области шестого созыва по  одномандатному избирательному округу _____________ избирательный округ №___ Иванова Ивана Ивановича</dc:title>
  <dc:subject/>
  <dc:creator>User33</dc:creator>
  <cp:keywords/>
  <dc:description/>
  <cp:lastModifiedBy>WinXPProSP3</cp:lastModifiedBy>
  <cp:revision>14</cp:revision>
  <dcterms:created xsi:type="dcterms:W3CDTF">2021-08-20T11:26:00Z</dcterms:created>
  <dcterms:modified xsi:type="dcterms:W3CDTF">2021-08-20T11:46:00Z</dcterms:modified>
</cp:coreProperties>
</file>