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7FF" w:rsidRPr="00D97A48" w:rsidRDefault="001707FF" w:rsidP="005D5017">
      <w:pPr>
        <w:pStyle w:val="Heading1"/>
        <w:jc w:val="center"/>
        <w:rPr>
          <w:sz w:val="28"/>
          <w:szCs w:val="28"/>
        </w:rPr>
      </w:pPr>
      <w:r w:rsidRPr="000D7DF7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0.5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1707FF" w:rsidRDefault="001707FF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УДАРНИКОВСКОГО </w:t>
      </w:r>
      <w:r w:rsidRPr="00D97A48">
        <w:rPr>
          <w:b/>
          <w:sz w:val="28"/>
          <w:szCs w:val="28"/>
        </w:rPr>
        <w:t>РАЙОНА РОСТОВСКОЙ ОБЛАСТИ</w:t>
      </w:r>
    </w:p>
    <w:p w:rsidR="001707FF" w:rsidRDefault="001707FF" w:rsidP="005D5017">
      <w:pPr>
        <w:jc w:val="center"/>
        <w:rPr>
          <w:b/>
          <w:sz w:val="28"/>
          <w:szCs w:val="28"/>
        </w:rPr>
      </w:pPr>
    </w:p>
    <w:p w:rsidR="001707FF" w:rsidRDefault="001707FF" w:rsidP="005D5017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1707FF" w:rsidRPr="00CD11D7" w:rsidRDefault="001707FF" w:rsidP="005D5017"/>
    <w:p w:rsidR="001707FF" w:rsidRPr="005D1CD6" w:rsidRDefault="001707FF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02 августа 2023 года</w:t>
      </w:r>
      <w:r w:rsidRPr="00477C45">
        <w:rPr>
          <w:sz w:val="28"/>
          <w:szCs w:val="28"/>
        </w:rPr>
        <w:tab/>
        <w:t>№ 78-</w:t>
      </w:r>
      <w:r>
        <w:rPr>
          <w:sz w:val="28"/>
          <w:szCs w:val="28"/>
        </w:rPr>
        <w:t>12</w:t>
      </w:r>
    </w:p>
    <w:p w:rsidR="001707FF" w:rsidRPr="005D1CD6" w:rsidRDefault="001707FF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1707FF" w:rsidRPr="006F79C3" w:rsidRDefault="001707FF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1707FF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1707FF" w:rsidRPr="003071B1" w:rsidRDefault="001707FF" w:rsidP="002822BA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Ударниковского сельского поселения </w:t>
            </w:r>
            <w:r w:rsidRPr="0027175C">
              <w:rPr>
                <w:b/>
                <w:bCs/>
                <w:sz w:val="28"/>
              </w:rPr>
              <w:t xml:space="preserve">Красносулинского </w:t>
            </w:r>
            <w:r>
              <w:rPr>
                <w:b/>
                <w:bCs/>
                <w:sz w:val="28"/>
              </w:rPr>
              <w:t>района Ростовской области пятого созыва по Ударниковскому десятимандатному избирательному округу № 1 Беришвили Владимира Мамиевича,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3071B1">
              <w:rPr>
                <w:b/>
                <w:sz w:val="28"/>
                <w:szCs w:val="28"/>
              </w:rPr>
              <w:t>Красносулинским местным отделением Партии «Единая Россия»</w:t>
            </w:r>
          </w:p>
        </w:tc>
      </w:tr>
    </w:tbl>
    <w:p w:rsidR="001707FF" w:rsidRDefault="001707FF" w:rsidP="005D5017">
      <w:pPr>
        <w:ind w:firstLine="709"/>
        <w:jc w:val="center"/>
        <w:rPr>
          <w:b/>
          <w:bCs/>
          <w:sz w:val="28"/>
        </w:rPr>
      </w:pPr>
    </w:p>
    <w:p w:rsidR="001707FF" w:rsidRPr="009153EC" w:rsidRDefault="001707FF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>
        <w:rPr>
          <w:bCs/>
          <w:sz w:val="28"/>
          <w:szCs w:val="28"/>
        </w:rPr>
        <w:t xml:space="preserve">Ударниковского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>
        <w:rPr>
          <w:bCs/>
          <w:sz w:val="28"/>
          <w:szCs w:val="28"/>
        </w:rPr>
        <w:t>Ударниковского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 xml:space="preserve">Красносулинского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>
        <w:rPr>
          <w:bCs/>
          <w:sz w:val="28"/>
          <w:szCs w:val="28"/>
        </w:rPr>
        <w:t xml:space="preserve">Ударниковскому десятимандатному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>
        <w:rPr>
          <w:b/>
          <w:bCs/>
          <w:sz w:val="28"/>
        </w:rPr>
        <w:t>Беришвили Владимира Мамиевича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Pr="003071B1">
        <w:rPr>
          <w:sz w:val="28"/>
          <w:szCs w:val="28"/>
        </w:rPr>
        <w:t>Красносулинским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1707FF" w:rsidRPr="009153EC" w:rsidRDefault="001707FF" w:rsidP="009153EC">
      <w:pPr>
        <w:ind w:firstLine="709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>
        <w:rPr>
          <w:bCs/>
          <w:sz w:val="28"/>
          <w:szCs w:val="28"/>
        </w:rPr>
        <w:t xml:space="preserve">Ударниковского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>
        <w:rPr>
          <w:bCs/>
          <w:sz w:val="28"/>
          <w:szCs w:val="28"/>
        </w:rPr>
        <w:t>Ударниковского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 xml:space="preserve">Красносулинского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>
        <w:rPr>
          <w:bCs/>
          <w:sz w:val="28"/>
          <w:szCs w:val="28"/>
        </w:rPr>
        <w:t xml:space="preserve">Ударниковскому десятимандатному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>
        <w:rPr>
          <w:b/>
          <w:bCs/>
          <w:sz w:val="28"/>
        </w:rPr>
        <w:t>Беришвили Владимиром Мамиевичем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</w:p>
    <w:p w:rsidR="001707FF" w:rsidRPr="009153EC" w:rsidRDefault="001707FF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1707FF" w:rsidRDefault="001707FF" w:rsidP="005D5017">
      <w:pPr>
        <w:ind w:firstLine="709"/>
        <w:jc w:val="center"/>
        <w:rPr>
          <w:sz w:val="28"/>
          <w:szCs w:val="28"/>
        </w:rPr>
      </w:pPr>
    </w:p>
    <w:p w:rsidR="001707FF" w:rsidRDefault="001707FF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1707FF" w:rsidRPr="00E33682" w:rsidRDefault="001707FF" w:rsidP="005D5017">
      <w:pPr>
        <w:ind w:firstLine="709"/>
        <w:jc w:val="center"/>
        <w:rPr>
          <w:spacing w:val="60"/>
          <w:sz w:val="28"/>
          <w:szCs w:val="28"/>
        </w:rPr>
      </w:pPr>
    </w:p>
    <w:p w:rsidR="001707FF" w:rsidRPr="009153EC" w:rsidRDefault="001707FF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>
        <w:rPr>
          <w:b/>
          <w:bCs/>
          <w:sz w:val="28"/>
        </w:rPr>
        <w:t>Беришвили Владимира Мамиевича</w:t>
      </w:r>
      <w:r w:rsidRPr="009153EC">
        <w:rPr>
          <w:sz w:val="28"/>
        </w:rPr>
        <w:t xml:space="preserve">, </w:t>
      </w:r>
      <w:r>
        <w:rPr>
          <w:sz w:val="28"/>
        </w:rPr>
        <w:t xml:space="preserve">1958 </w:t>
      </w:r>
      <w:r w:rsidRPr="009153EC">
        <w:rPr>
          <w:sz w:val="28"/>
        </w:rPr>
        <w:t xml:space="preserve">года рождения, место жительства: Ростовская область, </w:t>
      </w:r>
      <w:r>
        <w:rPr>
          <w:sz w:val="28"/>
        </w:rPr>
        <w:t>Красносулинский район,</w:t>
      </w:r>
      <w:r w:rsidRPr="009153EC">
        <w:rPr>
          <w:sz w:val="28"/>
        </w:rPr>
        <w:t xml:space="preserve"> </w:t>
      </w:r>
      <w:r>
        <w:rPr>
          <w:sz w:val="28"/>
        </w:rPr>
        <w:t>п. Пригородный</w:t>
      </w:r>
      <w:r w:rsidRPr="009153EC">
        <w:rPr>
          <w:sz w:val="28"/>
        </w:rPr>
        <w:t xml:space="preserve">, </w:t>
      </w:r>
      <w:r>
        <w:rPr>
          <w:sz w:val="28"/>
        </w:rPr>
        <w:t xml:space="preserve">пенсионер, </w:t>
      </w:r>
      <w:r w:rsidRPr="009153EC">
        <w:rPr>
          <w:sz w:val="28"/>
        </w:rPr>
        <w:t xml:space="preserve">выдвинут </w:t>
      </w:r>
      <w:r w:rsidRPr="003071B1">
        <w:rPr>
          <w:sz w:val="28"/>
        </w:rPr>
        <w:t>Красносулинским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</w:t>
      </w:r>
      <w:r>
        <w:rPr>
          <w:sz w:val="28"/>
        </w:rPr>
        <w:t>Ударниковского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r>
        <w:rPr>
          <w:sz w:val="28"/>
        </w:rPr>
        <w:t>Ударниковского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по </w:t>
      </w:r>
      <w:r>
        <w:rPr>
          <w:sz w:val="28"/>
        </w:rPr>
        <w:t xml:space="preserve">Ударниковскому десятимандатному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 xml:space="preserve">Дата регистрации 02 августа 2023 года, время регистрации 16 часов </w:t>
      </w:r>
      <w:r>
        <w:rPr>
          <w:sz w:val="28"/>
        </w:rPr>
        <w:t>33</w:t>
      </w:r>
      <w:r w:rsidRPr="00477C45">
        <w:rPr>
          <w:sz w:val="28"/>
        </w:rPr>
        <w:t xml:space="preserve"> минут.</w:t>
      </w:r>
    </w:p>
    <w:p w:rsidR="001707FF" w:rsidRPr="009153EC" w:rsidRDefault="001707FF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1707FF" w:rsidRPr="009153EC" w:rsidRDefault="001707FF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1707FF" w:rsidRPr="009153EC" w:rsidRDefault="001707FF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1707FF" w:rsidRPr="009153EC" w:rsidRDefault="001707FF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1707FF" w:rsidRDefault="001707FF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1707FF" w:rsidRDefault="001707FF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1707FF" w:rsidRPr="00A075F2" w:rsidRDefault="001707FF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1707FF" w:rsidRPr="005D5017" w:rsidRDefault="001707FF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1707FF" w:rsidRPr="005D5017" w:rsidRDefault="001707FF" w:rsidP="005D5017">
      <w:pPr>
        <w:ind w:firstLine="709"/>
        <w:rPr>
          <w:sz w:val="28"/>
          <w:szCs w:val="20"/>
        </w:rPr>
      </w:pPr>
    </w:p>
    <w:p w:rsidR="001707FF" w:rsidRPr="005D5017" w:rsidRDefault="001707FF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1707FF" w:rsidRPr="005D5017" w:rsidRDefault="001707FF" w:rsidP="005D5017">
      <w:pPr>
        <w:ind w:firstLine="709"/>
        <w:rPr>
          <w:sz w:val="28"/>
          <w:szCs w:val="20"/>
        </w:rPr>
      </w:pPr>
    </w:p>
    <w:p w:rsidR="001707FF" w:rsidRPr="005D5017" w:rsidRDefault="001707FF" w:rsidP="005D5017">
      <w:pPr>
        <w:ind w:firstLine="709"/>
        <w:rPr>
          <w:sz w:val="28"/>
          <w:szCs w:val="20"/>
        </w:rPr>
      </w:pPr>
    </w:p>
    <w:p w:rsidR="001707FF" w:rsidRPr="005D5017" w:rsidRDefault="001707FF" w:rsidP="005D5017">
      <w:pPr>
        <w:ind w:firstLine="709"/>
        <w:rPr>
          <w:sz w:val="28"/>
          <w:szCs w:val="20"/>
        </w:rPr>
      </w:pPr>
    </w:p>
    <w:p w:rsidR="001707FF" w:rsidRPr="005D5017" w:rsidRDefault="001707FF" w:rsidP="005D5017">
      <w:pPr>
        <w:ind w:firstLine="709"/>
        <w:rPr>
          <w:sz w:val="28"/>
          <w:szCs w:val="20"/>
        </w:rPr>
      </w:pPr>
    </w:p>
    <w:p w:rsidR="001707FF" w:rsidRPr="005D5017" w:rsidRDefault="001707FF" w:rsidP="005D5017">
      <w:pPr>
        <w:ind w:firstLine="709"/>
        <w:rPr>
          <w:sz w:val="28"/>
          <w:szCs w:val="20"/>
        </w:rPr>
      </w:pPr>
    </w:p>
    <w:p w:rsidR="001707FF" w:rsidRPr="005D5017" w:rsidRDefault="001707FF" w:rsidP="005D5017">
      <w:pPr>
        <w:ind w:firstLine="709"/>
        <w:rPr>
          <w:sz w:val="28"/>
          <w:szCs w:val="20"/>
        </w:rPr>
      </w:pPr>
    </w:p>
    <w:p w:rsidR="001707FF" w:rsidRDefault="001707FF" w:rsidP="005D5017">
      <w:pPr>
        <w:pStyle w:val="BodyText"/>
        <w:spacing w:line="240" w:lineRule="auto"/>
        <w:ind w:firstLine="709"/>
      </w:pPr>
    </w:p>
    <w:sectPr w:rsidR="001707FF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1713"/>
    <w:rsid w:val="00034AA7"/>
    <w:rsid w:val="00050A33"/>
    <w:rsid w:val="00054857"/>
    <w:rsid w:val="00057169"/>
    <w:rsid w:val="00063D18"/>
    <w:rsid w:val="00066AE9"/>
    <w:rsid w:val="000702A2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D7DF7"/>
    <w:rsid w:val="000E1DF9"/>
    <w:rsid w:val="000F623D"/>
    <w:rsid w:val="000F7351"/>
    <w:rsid w:val="000F7FB5"/>
    <w:rsid w:val="001135BC"/>
    <w:rsid w:val="00122738"/>
    <w:rsid w:val="00125A83"/>
    <w:rsid w:val="00133298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07FF"/>
    <w:rsid w:val="00177EAB"/>
    <w:rsid w:val="00177F03"/>
    <w:rsid w:val="00184ECA"/>
    <w:rsid w:val="00185218"/>
    <w:rsid w:val="00190B4F"/>
    <w:rsid w:val="00195406"/>
    <w:rsid w:val="001A05CD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D549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2EE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4595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3482"/>
    <w:rsid w:val="009147C6"/>
    <w:rsid w:val="009153EC"/>
    <w:rsid w:val="009156EA"/>
    <w:rsid w:val="009168C6"/>
    <w:rsid w:val="00924117"/>
    <w:rsid w:val="00924959"/>
    <w:rsid w:val="00933C2D"/>
    <w:rsid w:val="00940057"/>
    <w:rsid w:val="0095793C"/>
    <w:rsid w:val="00972E1F"/>
    <w:rsid w:val="00972FCE"/>
    <w:rsid w:val="00980EE8"/>
    <w:rsid w:val="00992C81"/>
    <w:rsid w:val="009A1DEE"/>
    <w:rsid w:val="009A77E4"/>
    <w:rsid w:val="009B1743"/>
    <w:rsid w:val="009C5B34"/>
    <w:rsid w:val="009D11F9"/>
    <w:rsid w:val="009D641F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211B"/>
    <w:rsid w:val="00B7601B"/>
    <w:rsid w:val="00BB19FD"/>
    <w:rsid w:val="00BB3BC7"/>
    <w:rsid w:val="00BB424F"/>
    <w:rsid w:val="00BC7602"/>
    <w:rsid w:val="00BD0BE8"/>
    <w:rsid w:val="00BD631A"/>
    <w:rsid w:val="00BE381E"/>
    <w:rsid w:val="00BF546B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302A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61CF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73D"/>
    <w:rsid w:val="00E96A86"/>
    <w:rsid w:val="00EB2EB5"/>
    <w:rsid w:val="00EC079B"/>
    <w:rsid w:val="00ED2146"/>
    <w:rsid w:val="00ED2EDE"/>
    <w:rsid w:val="00EF09C7"/>
    <w:rsid w:val="00EF0FD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E0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95E00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95E00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018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8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2</Pages>
  <Words>502</Words>
  <Characters>2866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User</cp:lastModifiedBy>
  <cp:revision>4</cp:revision>
  <cp:lastPrinted>2016-08-04T06:17:00Z</cp:lastPrinted>
  <dcterms:created xsi:type="dcterms:W3CDTF">2023-08-01T16:44:00Z</dcterms:created>
  <dcterms:modified xsi:type="dcterms:W3CDTF">2023-08-02T11:23:00Z</dcterms:modified>
</cp:coreProperties>
</file>