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73F" w:rsidRPr="00D97A48" w:rsidRDefault="00EA473F" w:rsidP="00D97A48">
      <w:pPr>
        <w:pStyle w:val="Heading1"/>
        <w:jc w:val="center"/>
        <w:rPr>
          <w:sz w:val="28"/>
          <w:szCs w:val="28"/>
        </w:rPr>
      </w:pPr>
      <w:r w:rsidRPr="001E0C0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A473F" w:rsidRDefault="00EA473F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A473F" w:rsidRDefault="00EA473F" w:rsidP="00D97A48">
      <w:pPr>
        <w:jc w:val="center"/>
        <w:rPr>
          <w:b/>
          <w:sz w:val="28"/>
          <w:szCs w:val="28"/>
        </w:rPr>
      </w:pPr>
    </w:p>
    <w:p w:rsidR="00EA473F" w:rsidRPr="002F71AC" w:rsidRDefault="00EA473F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EA473F" w:rsidRPr="005D1CD6" w:rsidRDefault="00EA473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14-37</w:t>
      </w:r>
    </w:p>
    <w:p w:rsidR="00EA473F" w:rsidRDefault="00EA473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15-53                                                                                                     </w:t>
      </w:r>
    </w:p>
    <w:p w:rsidR="00EA473F" w:rsidRPr="005D1CD6" w:rsidRDefault="00EA473F" w:rsidP="002F232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EA473F" w:rsidRPr="006F79C3" w:rsidRDefault="00EA473F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EA473F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A473F" w:rsidRPr="006F79C3" w:rsidRDefault="00EA473F" w:rsidP="006E60E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Матко Галины Михайловны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EA473F" w:rsidRDefault="00EA473F" w:rsidP="00CE0585">
      <w:pPr>
        <w:jc w:val="center"/>
        <w:rPr>
          <w:b/>
          <w:bCs/>
          <w:sz w:val="28"/>
        </w:rPr>
      </w:pPr>
    </w:p>
    <w:p w:rsidR="00EA473F" w:rsidRPr="005A0F8F" w:rsidRDefault="00EA473F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E60ED">
        <w:rPr>
          <w:bCs/>
          <w:sz w:val="28"/>
        </w:rPr>
        <w:t>Матко Галины Михайловны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EA473F" w:rsidRDefault="00EA473F" w:rsidP="00CE0585">
      <w:pPr>
        <w:jc w:val="center"/>
        <w:rPr>
          <w:sz w:val="28"/>
          <w:szCs w:val="28"/>
        </w:rPr>
      </w:pPr>
    </w:p>
    <w:p w:rsidR="00EA473F" w:rsidRDefault="00EA473F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A473F" w:rsidRPr="00E33682" w:rsidRDefault="00EA473F" w:rsidP="00CE0585">
      <w:pPr>
        <w:jc w:val="center"/>
        <w:rPr>
          <w:spacing w:val="60"/>
          <w:sz w:val="28"/>
          <w:szCs w:val="28"/>
        </w:rPr>
      </w:pPr>
    </w:p>
    <w:p w:rsidR="00EA473F" w:rsidRDefault="00EA473F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6E60ED">
        <w:rPr>
          <w:bCs/>
          <w:sz w:val="28"/>
        </w:rPr>
        <w:t>Матко Галин</w:t>
      </w:r>
      <w:r>
        <w:rPr>
          <w:bCs/>
          <w:sz w:val="28"/>
        </w:rPr>
        <w:t>у</w:t>
      </w:r>
      <w:r w:rsidRPr="006E60ED">
        <w:rPr>
          <w:bCs/>
          <w:sz w:val="28"/>
        </w:rPr>
        <w:t xml:space="preserve"> Михайловн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EA473F" w:rsidRDefault="00EA473F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EA473F" w:rsidRPr="00A075F2" w:rsidRDefault="00EA473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A473F" w:rsidRDefault="00EA473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A473F" w:rsidRDefault="00EA473F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EA473F" w:rsidRPr="00A075F2" w:rsidRDefault="00EA473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EA473F" w:rsidRDefault="00EA473F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A473F" w:rsidRDefault="00EA473F" w:rsidP="00CE0585">
      <w:pPr>
        <w:pStyle w:val="BodyText"/>
        <w:spacing w:line="240" w:lineRule="auto"/>
      </w:pPr>
    </w:p>
    <w:p w:rsidR="00EA473F" w:rsidRDefault="00EA473F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A473F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08CD"/>
    <w:rsid w:val="000711C5"/>
    <w:rsid w:val="00074F72"/>
    <w:rsid w:val="000821BB"/>
    <w:rsid w:val="00082418"/>
    <w:rsid w:val="00083144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06CAA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0C05"/>
    <w:rsid w:val="001E33CE"/>
    <w:rsid w:val="001F5548"/>
    <w:rsid w:val="00204F6F"/>
    <w:rsid w:val="00221F6D"/>
    <w:rsid w:val="00237F92"/>
    <w:rsid w:val="00242ACD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4500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232D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72101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476AD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E60ED"/>
    <w:rsid w:val="006E73EA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36D30"/>
    <w:rsid w:val="00744B2B"/>
    <w:rsid w:val="007471B6"/>
    <w:rsid w:val="007509D8"/>
    <w:rsid w:val="00761CED"/>
    <w:rsid w:val="007662DA"/>
    <w:rsid w:val="00773005"/>
    <w:rsid w:val="0077330C"/>
    <w:rsid w:val="00774F82"/>
    <w:rsid w:val="00776F62"/>
    <w:rsid w:val="007770D3"/>
    <w:rsid w:val="00786D7B"/>
    <w:rsid w:val="0079104E"/>
    <w:rsid w:val="00796066"/>
    <w:rsid w:val="007970CC"/>
    <w:rsid w:val="007A00D0"/>
    <w:rsid w:val="007B042F"/>
    <w:rsid w:val="007B11C7"/>
    <w:rsid w:val="007B562A"/>
    <w:rsid w:val="007B686A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305B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D3D1A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3A97"/>
    <w:rsid w:val="00B756C0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666A2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A473F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0C0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E0C05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E0C05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C05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E0C05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6C6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6C6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6C6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6C6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E0C05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16C6C"/>
    <w:rPr>
      <w:sz w:val="16"/>
      <w:szCs w:val="16"/>
    </w:rPr>
  </w:style>
  <w:style w:type="paragraph" w:customStyle="1" w:styleId="ConsPlusNormal">
    <w:name w:val="ConsPlusNormal"/>
    <w:uiPriority w:val="99"/>
    <w:rsid w:val="001E0C05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E0C05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16C6C"/>
    <w:rPr>
      <w:sz w:val="24"/>
      <w:szCs w:val="24"/>
    </w:rPr>
  </w:style>
  <w:style w:type="paragraph" w:styleId="BlockText">
    <w:name w:val="Block Text"/>
    <w:basedOn w:val="Normal"/>
    <w:uiPriority w:val="99"/>
    <w:rsid w:val="001E0C05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C6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16C6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16C6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16C6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16C6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16C6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755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327</Words>
  <Characters>1864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2016-08-22T06:20:00Z</dcterms:created>
  <dcterms:modified xsi:type="dcterms:W3CDTF">2017-03-31T11:21:00Z</dcterms:modified>
</cp:coreProperties>
</file>