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A2" w:rsidRPr="00D97A48" w:rsidRDefault="006829A2" w:rsidP="007E6F71">
      <w:pPr>
        <w:pStyle w:val="Heading1"/>
        <w:jc w:val="center"/>
        <w:rPr>
          <w:sz w:val="28"/>
          <w:szCs w:val="28"/>
        </w:rPr>
      </w:pPr>
      <w:r w:rsidRPr="00DF1A5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829A2" w:rsidRDefault="006829A2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829A2" w:rsidRDefault="006829A2" w:rsidP="007E6F71">
      <w:pPr>
        <w:jc w:val="center"/>
        <w:rPr>
          <w:b/>
          <w:sz w:val="28"/>
          <w:szCs w:val="28"/>
        </w:rPr>
      </w:pPr>
    </w:p>
    <w:p w:rsidR="006829A2" w:rsidRDefault="006829A2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829A2" w:rsidRPr="00CD11D7" w:rsidRDefault="006829A2" w:rsidP="007E6F71"/>
    <w:p w:rsidR="006829A2" w:rsidRPr="005D1CD6" w:rsidRDefault="006829A2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15-69</w:t>
      </w:r>
    </w:p>
    <w:p w:rsidR="006829A2" w:rsidRDefault="006829A2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17-37                                                                                                       </w:t>
      </w:r>
    </w:p>
    <w:p w:rsidR="006829A2" w:rsidRPr="005D1CD6" w:rsidRDefault="006829A2" w:rsidP="004A6D5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829A2" w:rsidRPr="006F79C3" w:rsidRDefault="006829A2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829A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829A2" w:rsidRPr="006F79C3" w:rsidRDefault="006829A2" w:rsidP="002C02F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Довбенко Владимира Николаевича,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6829A2" w:rsidRDefault="006829A2" w:rsidP="007E6F71">
      <w:pPr>
        <w:jc w:val="center"/>
        <w:rPr>
          <w:b/>
          <w:bCs/>
          <w:sz w:val="28"/>
        </w:rPr>
      </w:pPr>
    </w:p>
    <w:p w:rsidR="006829A2" w:rsidRPr="005A0F8F" w:rsidRDefault="006829A2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C02F4">
        <w:rPr>
          <w:bCs/>
          <w:sz w:val="28"/>
        </w:rPr>
        <w:t>Довбенко Владимира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829A2" w:rsidRDefault="006829A2" w:rsidP="007E6F71">
      <w:pPr>
        <w:jc w:val="center"/>
        <w:rPr>
          <w:sz w:val="28"/>
          <w:szCs w:val="28"/>
        </w:rPr>
      </w:pPr>
    </w:p>
    <w:p w:rsidR="006829A2" w:rsidRDefault="006829A2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829A2" w:rsidRPr="00E33682" w:rsidRDefault="006829A2" w:rsidP="007E6F71">
      <w:pPr>
        <w:jc w:val="center"/>
        <w:rPr>
          <w:spacing w:val="60"/>
          <w:sz w:val="28"/>
          <w:szCs w:val="28"/>
        </w:rPr>
      </w:pPr>
    </w:p>
    <w:p w:rsidR="006829A2" w:rsidRDefault="006829A2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C02F4">
        <w:rPr>
          <w:bCs/>
          <w:sz w:val="28"/>
        </w:rPr>
        <w:t>Довбенко Владимира Николаевича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6829A2" w:rsidRDefault="006829A2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829A2" w:rsidRPr="00A075F2" w:rsidRDefault="006829A2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829A2" w:rsidRDefault="006829A2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829A2" w:rsidRDefault="006829A2" w:rsidP="007E6F71">
      <w:pPr>
        <w:pStyle w:val="BodyText"/>
        <w:spacing w:line="240" w:lineRule="auto"/>
      </w:pPr>
    </w:p>
    <w:p w:rsidR="006829A2" w:rsidRDefault="006829A2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829A2" w:rsidRDefault="006829A2" w:rsidP="007E6F71">
      <w:pPr>
        <w:pStyle w:val="BodyText"/>
        <w:spacing w:line="240" w:lineRule="auto"/>
      </w:pPr>
    </w:p>
    <w:p w:rsidR="006829A2" w:rsidRDefault="006829A2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829A2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A6D51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29A2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32B4"/>
    <w:rsid w:val="008F56B4"/>
    <w:rsid w:val="008F6206"/>
    <w:rsid w:val="008F7DC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1A52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2E08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A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1A5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F1A5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F1A5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F1A5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51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51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51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51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F1A5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37517"/>
    <w:rPr>
      <w:sz w:val="16"/>
      <w:szCs w:val="16"/>
    </w:rPr>
  </w:style>
  <w:style w:type="paragraph" w:customStyle="1" w:styleId="ConsPlusNormal">
    <w:name w:val="ConsPlusNormal"/>
    <w:uiPriority w:val="99"/>
    <w:rsid w:val="00DF1A5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F1A5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37517"/>
    <w:rPr>
      <w:sz w:val="24"/>
      <w:szCs w:val="24"/>
    </w:rPr>
  </w:style>
  <w:style w:type="paragraph" w:styleId="BlockText">
    <w:name w:val="Block Text"/>
    <w:basedOn w:val="Normal"/>
    <w:uiPriority w:val="99"/>
    <w:rsid w:val="00DF1A5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51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3751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3751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751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3751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751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54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289</Words>
  <Characters>1651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2016-08-24T11:51:00Z</dcterms:created>
  <dcterms:modified xsi:type="dcterms:W3CDTF">2017-03-31T11:49:00Z</dcterms:modified>
</cp:coreProperties>
</file>