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F30" w:rsidRPr="00D97A48" w:rsidRDefault="00320F30" w:rsidP="007E6F71">
      <w:pPr>
        <w:pStyle w:val="Heading1"/>
        <w:jc w:val="center"/>
        <w:rPr>
          <w:sz w:val="28"/>
          <w:szCs w:val="28"/>
        </w:rPr>
      </w:pPr>
      <w:r w:rsidRPr="004E1F6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20F30" w:rsidRDefault="00320F30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20F30" w:rsidRDefault="00320F30" w:rsidP="007E6F71">
      <w:pPr>
        <w:jc w:val="center"/>
        <w:rPr>
          <w:b/>
          <w:sz w:val="28"/>
          <w:szCs w:val="28"/>
        </w:rPr>
      </w:pPr>
    </w:p>
    <w:p w:rsidR="00320F30" w:rsidRDefault="00320F30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20F30" w:rsidRPr="00CD11D7" w:rsidRDefault="00320F30" w:rsidP="007E6F71"/>
    <w:p w:rsidR="00320F30" w:rsidRPr="005D1CD6" w:rsidRDefault="00320F30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15-81</w:t>
      </w:r>
    </w:p>
    <w:p w:rsidR="00320F30" w:rsidRDefault="00320F30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18-01                                                                                                      </w:t>
      </w:r>
    </w:p>
    <w:p w:rsidR="00320F30" w:rsidRPr="005D1CD6" w:rsidRDefault="00320F30" w:rsidP="0049384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320F30" w:rsidRPr="006F79C3" w:rsidRDefault="00320F30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20F3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20F30" w:rsidRPr="006F79C3" w:rsidRDefault="00320F30" w:rsidP="003B211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Байкова Геннадия Петровича,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320F30" w:rsidRDefault="00320F30" w:rsidP="007E6F71">
      <w:pPr>
        <w:jc w:val="center"/>
        <w:rPr>
          <w:b/>
          <w:bCs/>
          <w:sz w:val="28"/>
        </w:rPr>
      </w:pPr>
    </w:p>
    <w:p w:rsidR="00320F30" w:rsidRPr="005A0F8F" w:rsidRDefault="00320F30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B2117">
        <w:rPr>
          <w:bCs/>
          <w:sz w:val="28"/>
        </w:rPr>
        <w:t>Байкова Геннадия Петровича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20F30" w:rsidRDefault="00320F30" w:rsidP="007E6F71">
      <w:pPr>
        <w:jc w:val="center"/>
        <w:rPr>
          <w:sz w:val="28"/>
          <w:szCs w:val="28"/>
        </w:rPr>
      </w:pPr>
    </w:p>
    <w:p w:rsidR="00320F30" w:rsidRDefault="00320F30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20F30" w:rsidRPr="00E33682" w:rsidRDefault="00320F30" w:rsidP="007E6F71">
      <w:pPr>
        <w:jc w:val="center"/>
        <w:rPr>
          <w:spacing w:val="60"/>
          <w:sz w:val="28"/>
          <w:szCs w:val="28"/>
        </w:rPr>
      </w:pPr>
    </w:p>
    <w:p w:rsidR="00320F30" w:rsidRDefault="00320F30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B2117">
        <w:rPr>
          <w:bCs/>
          <w:sz w:val="28"/>
        </w:rPr>
        <w:t>Байкова Геннадия Петровича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320F30" w:rsidRDefault="00320F30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320F30" w:rsidRPr="00A075F2" w:rsidRDefault="00320F30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20F30" w:rsidRDefault="00320F30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20F30" w:rsidRDefault="00320F30" w:rsidP="007E6F71">
      <w:pPr>
        <w:pStyle w:val="BodyText"/>
        <w:spacing w:line="240" w:lineRule="auto"/>
      </w:pPr>
    </w:p>
    <w:p w:rsidR="00320F30" w:rsidRDefault="00320F30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20F30" w:rsidRDefault="00320F30" w:rsidP="007E6F71">
      <w:pPr>
        <w:pStyle w:val="BodyText"/>
        <w:spacing w:line="240" w:lineRule="auto"/>
      </w:pPr>
    </w:p>
    <w:p w:rsidR="00320F30" w:rsidRDefault="00320F30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20F30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B246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165E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670A"/>
    <w:rsid w:val="00320F30"/>
    <w:rsid w:val="00327FDE"/>
    <w:rsid w:val="00346A36"/>
    <w:rsid w:val="00353949"/>
    <w:rsid w:val="0038118F"/>
    <w:rsid w:val="003856F2"/>
    <w:rsid w:val="003969AB"/>
    <w:rsid w:val="003A2688"/>
    <w:rsid w:val="003B0B3D"/>
    <w:rsid w:val="003B2117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9384C"/>
    <w:rsid w:val="004B499D"/>
    <w:rsid w:val="004B6CE3"/>
    <w:rsid w:val="004C275A"/>
    <w:rsid w:val="004E1F67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2AC5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F6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E1F6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E1F6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E1F6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E1F6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05C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05C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5C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5C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E1F6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905C1"/>
    <w:rPr>
      <w:sz w:val="16"/>
      <w:szCs w:val="16"/>
    </w:rPr>
  </w:style>
  <w:style w:type="paragraph" w:customStyle="1" w:styleId="ConsPlusNormal">
    <w:name w:val="ConsPlusNormal"/>
    <w:uiPriority w:val="99"/>
    <w:rsid w:val="004E1F6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E1F6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905C1"/>
    <w:rPr>
      <w:sz w:val="24"/>
      <w:szCs w:val="24"/>
    </w:rPr>
  </w:style>
  <w:style w:type="paragraph" w:styleId="BlockText">
    <w:name w:val="Block Text"/>
    <w:basedOn w:val="Normal"/>
    <w:uiPriority w:val="99"/>
    <w:rsid w:val="004E1F6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5C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905C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905C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05C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905C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905C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67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287</Words>
  <Characters>1640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2016-08-24T12:06:00Z</dcterms:created>
  <dcterms:modified xsi:type="dcterms:W3CDTF">2017-03-31T11:51:00Z</dcterms:modified>
</cp:coreProperties>
</file>