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70F" w:rsidRPr="00D97A48" w:rsidRDefault="00DD370F" w:rsidP="00D97A48">
      <w:pPr>
        <w:pStyle w:val="Heading1"/>
        <w:jc w:val="center"/>
        <w:rPr>
          <w:sz w:val="28"/>
          <w:szCs w:val="28"/>
        </w:rPr>
      </w:pPr>
      <w:r w:rsidRPr="00A42D4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D370F" w:rsidRDefault="00DD370F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D370F" w:rsidRDefault="00DD370F" w:rsidP="00D97A48">
      <w:pPr>
        <w:jc w:val="center"/>
        <w:rPr>
          <w:b/>
          <w:sz w:val="28"/>
          <w:szCs w:val="28"/>
        </w:rPr>
      </w:pPr>
    </w:p>
    <w:p w:rsidR="00DD370F" w:rsidRPr="002F71AC" w:rsidRDefault="00DD370F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D370F" w:rsidRPr="005D1CD6" w:rsidRDefault="00DD370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15-35</w:t>
      </w:r>
    </w:p>
    <w:p w:rsidR="00DD370F" w:rsidRDefault="00DD370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16-17                                                                                                    </w:t>
      </w:r>
    </w:p>
    <w:p w:rsidR="00DD370F" w:rsidRPr="005D1CD6" w:rsidRDefault="00DD370F" w:rsidP="00AC7895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D370F" w:rsidRPr="006F79C3" w:rsidRDefault="00DD370F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D370F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D370F" w:rsidRPr="006F79C3" w:rsidRDefault="00DD370F" w:rsidP="0098145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Радчук Андрея Владимировича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DD370F" w:rsidRDefault="00DD370F" w:rsidP="00CE0585">
      <w:pPr>
        <w:jc w:val="center"/>
        <w:rPr>
          <w:b/>
          <w:bCs/>
          <w:sz w:val="28"/>
        </w:rPr>
      </w:pPr>
    </w:p>
    <w:p w:rsidR="00DD370F" w:rsidRPr="005A0F8F" w:rsidRDefault="00DD370F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81457">
        <w:rPr>
          <w:bCs/>
          <w:sz w:val="28"/>
        </w:rPr>
        <w:t>Радчук Андрея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D370F" w:rsidRDefault="00DD370F" w:rsidP="00CE0585">
      <w:pPr>
        <w:jc w:val="center"/>
        <w:rPr>
          <w:sz w:val="28"/>
          <w:szCs w:val="28"/>
        </w:rPr>
      </w:pPr>
    </w:p>
    <w:p w:rsidR="00DD370F" w:rsidRDefault="00DD370F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D370F" w:rsidRPr="00E33682" w:rsidRDefault="00DD370F" w:rsidP="00CE0585">
      <w:pPr>
        <w:jc w:val="center"/>
        <w:rPr>
          <w:spacing w:val="60"/>
          <w:sz w:val="28"/>
          <w:szCs w:val="28"/>
        </w:rPr>
      </w:pPr>
    </w:p>
    <w:p w:rsidR="00DD370F" w:rsidRDefault="00DD370F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</w:t>
      </w:r>
      <w:bookmarkStart w:id="0" w:name="_GoBack"/>
      <w:bookmarkEnd w:id="0"/>
      <w:r w:rsidRPr="00177EAB">
        <w:rPr>
          <w:bCs/>
          <w:sz w:val="28"/>
        </w:rPr>
        <w:t xml:space="preserve">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81457">
        <w:rPr>
          <w:bCs/>
          <w:sz w:val="28"/>
        </w:rPr>
        <w:t>Радчук Андрея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DD370F" w:rsidRDefault="00DD370F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D370F" w:rsidRPr="00A075F2" w:rsidRDefault="00DD370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D370F" w:rsidRDefault="00DD370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D370F" w:rsidRDefault="00DD370F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D370F" w:rsidRPr="00A075F2" w:rsidRDefault="00DD370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D370F" w:rsidRDefault="00DD370F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D370F" w:rsidRDefault="00DD370F" w:rsidP="00CE0585">
      <w:pPr>
        <w:pStyle w:val="BodyText"/>
        <w:spacing w:line="240" w:lineRule="auto"/>
      </w:pPr>
    </w:p>
    <w:p w:rsidR="00DD370F" w:rsidRDefault="00DD370F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D370F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4019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2D4E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C7895"/>
    <w:rsid w:val="00AD57F4"/>
    <w:rsid w:val="00AE1654"/>
    <w:rsid w:val="00AE214E"/>
    <w:rsid w:val="00AE36B0"/>
    <w:rsid w:val="00AE675F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D370F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D4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2D4E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42D4E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2D4E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42D4E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CB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CB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CB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CB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42D4E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4CB5"/>
    <w:rPr>
      <w:sz w:val="16"/>
      <w:szCs w:val="16"/>
    </w:rPr>
  </w:style>
  <w:style w:type="paragraph" w:customStyle="1" w:styleId="ConsPlusNormal">
    <w:name w:val="ConsPlusNormal"/>
    <w:uiPriority w:val="99"/>
    <w:rsid w:val="00A42D4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42D4E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94CB5"/>
    <w:rPr>
      <w:sz w:val="24"/>
      <w:szCs w:val="24"/>
    </w:rPr>
  </w:style>
  <w:style w:type="paragraph" w:styleId="BlockText">
    <w:name w:val="Block Text"/>
    <w:basedOn w:val="Normal"/>
    <w:uiPriority w:val="99"/>
    <w:rsid w:val="00A42D4E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CB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94CB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94CB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4CB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94CB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4C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8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324</Words>
  <Characters>1848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2016-08-24T06:27:00Z</dcterms:created>
  <dcterms:modified xsi:type="dcterms:W3CDTF">2017-03-31T11:44:00Z</dcterms:modified>
</cp:coreProperties>
</file>